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DDBD0" w14:textId="41FA9CD5" w:rsidR="00E90714" w:rsidRPr="00E4234A" w:rsidRDefault="00D24730" w:rsidP="008769DD">
      <w:pPr>
        <w:pStyle w:val="Heading1"/>
        <w:spacing w:before="120"/>
      </w:pPr>
      <w:r>
        <w:t xml:space="preserve">Link 21 Equity Advisory Council (Meeting </w:t>
      </w:r>
      <w:r w:rsidR="00047302">
        <w:t>3</w:t>
      </w:r>
      <w:r>
        <w:t>)</w:t>
      </w:r>
    </w:p>
    <w:p w14:paraId="664703F1" w14:textId="33D401C4" w:rsidR="00725D1C" w:rsidRPr="00E371E8" w:rsidRDefault="00047302" w:rsidP="00E371E8">
      <w:pPr>
        <w:spacing w:before="120" w:after="0"/>
      </w:pPr>
      <w:r>
        <w:t>April 18, 2023</w:t>
      </w:r>
    </w:p>
    <w:p w14:paraId="569840C5" w14:textId="292C141D" w:rsidR="007C6CBF" w:rsidRPr="00725D1C" w:rsidRDefault="007C6CBF" w:rsidP="00281F20">
      <w:pPr>
        <w:spacing w:before="120" w:after="0"/>
        <w:ind w:left="1224" w:hanging="1224"/>
        <w:jc w:val="center"/>
        <w:rPr>
          <w:b/>
          <w:bCs/>
          <w:sz w:val="22"/>
          <w:szCs w:val="22"/>
        </w:rPr>
      </w:pPr>
      <w:r w:rsidRPr="00725D1C">
        <w:rPr>
          <w:b/>
          <w:bCs/>
          <w:sz w:val="22"/>
          <w:szCs w:val="22"/>
        </w:rPr>
        <w:t>NOTICE OF MEETING AND AGENDA</w:t>
      </w:r>
    </w:p>
    <w:p w14:paraId="29F9A09B" w14:textId="6DF7F168" w:rsidR="007C6CBF" w:rsidRPr="00725D1C" w:rsidRDefault="00B605D5" w:rsidP="00281F20">
      <w:pPr>
        <w:spacing w:before="120" w:after="0"/>
        <w:ind w:left="1224" w:hanging="1224"/>
        <w:jc w:val="center"/>
        <w:rPr>
          <w:b/>
          <w:bCs/>
          <w:sz w:val="22"/>
          <w:szCs w:val="22"/>
        </w:rPr>
      </w:pPr>
      <w:r w:rsidRPr="00725D1C">
        <w:rPr>
          <w:b/>
          <w:bCs/>
          <w:sz w:val="22"/>
          <w:szCs w:val="22"/>
        </w:rPr>
        <w:t xml:space="preserve">Link21 </w:t>
      </w:r>
      <w:r w:rsidR="007C6CBF" w:rsidRPr="00725D1C">
        <w:rPr>
          <w:b/>
          <w:bCs/>
          <w:sz w:val="22"/>
          <w:szCs w:val="22"/>
        </w:rPr>
        <w:t>Equity Advisory Council (EAC)</w:t>
      </w:r>
    </w:p>
    <w:p w14:paraId="1C1346E3" w14:textId="77777777" w:rsidR="00047302" w:rsidRPr="00047302" w:rsidRDefault="00047302" w:rsidP="00047302">
      <w:pPr>
        <w:jc w:val="center"/>
        <w:rPr>
          <w:sz w:val="22"/>
          <w:szCs w:val="22"/>
        </w:rPr>
      </w:pPr>
      <w:r w:rsidRPr="00047302">
        <w:rPr>
          <w:sz w:val="22"/>
          <w:szCs w:val="22"/>
        </w:rPr>
        <w:t>April 18, 2023</w:t>
      </w:r>
    </w:p>
    <w:p w14:paraId="583773C6" w14:textId="77777777" w:rsidR="00047302" w:rsidRDefault="00047302" w:rsidP="00047302">
      <w:pPr>
        <w:jc w:val="center"/>
        <w:rPr>
          <w:sz w:val="22"/>
          <w:szCs w:val="22"/>
        </w:rPr>
      </w:pPr>
      <w:r w:rsidRPr="00047302">
        <w:rPr>
          <w:sz w:val="22"/>
          <w:szCs w:val="22"/>
        </w:rPr>
        <w:t>1:00 p.m. – 3:30 p.m.</w:t>
      </w:r>
    </w:p>
    <w:p w14:paraId="52C0AFEC" w14:textId="6B9BEF47" w:rsidR="00D87E48" w:rsidRPr="00D87E48" w:rsidRDefault="00242ABC" w:rsidP="00047302">
      <w:pPr>
        <w:rPr>
          <w:sz w:val="22"/>
          <w:szCs w:val="22"/>
        </w:rPr>
      </w:pPr>
      <w:r w:rsidRPr="00D87E48">
        <w:rPr>
          <w:sz w:val="22"/>
          <w:szCs w:val="22"/>
          <w:u w:val="single"/>
        </w:rPr>
        <w:t>Committee Members:</w:t>
      </w:r>
      <w:r w:rsidRPr="00D87E48">
        <w:rPr>
          <w:sz w:val="22"/>
          <w:szCs w:val="22"/>
        </w:rPr>
        <w:t xml:space="preserve"> </w:t>
      </w:r>
      <w:r w:rsidR="007B5F95" w:rsidRPr="00D87E48">
        <w:rPr>
          <w:sz w:val="22"/>
          <w:szCs w:val="22"/>
        </w:rPr>
        <w:t xml:space="preserve">Ameerah Thomas, Angela E. </w:t>
      </w:r>
      <w:proofErr w:type="spellStart"/>
      <w:r w:rsidR="007B5F95" w:rsidRPr="00D87E48">
        <w:rPr>
          <w:sz w:val="22"/>
          <w:szCs w:val="22"/>
        </w:rPr>
        <w:t>Hearring</w:t>
      </w:r>
      <w:proofErr w:type="spellEnd"/>
      <w:r w:rsidR="007B5F95" w:rsidRPr="00D87E48">
        <w:rPr>
          <w:sz w:val="22"/>
          <w:szCs w:val="22"/>
        </w:rPr>
        <w:t>, Beth Kenny, Clarence</w:t>
      </w:r>
      <w:r w:rsidR="64E59877" w:rsidRPr="00D87E48">
        <w:rPr>
          <w:sz w:val="22"/>
          <w:szCs w:val="22"/>
        </w:rPr>
        <w:t xml:space="preserve"> R.</w:t>
      </w:r>
      <w:r w:rsidR="007B5F95" w:rsidRPr="00D87E48">
        <w:rPr>
          <w:sz w:val="22"/>
          <w:szCs w:val="22"/>
        </w:rPr>
        <w:t xml:space="preserve"> Fischer, Cory </w:t>
      </w:r>
      <w:proofErr w:type="spellStart"/>
      <w:r w:rsidR="007B5F95" w:rsidRPr="00D87E48">
        <w:rPr>
          <w:sz w:val="22"/>
          <w:szCs w:val="22"/>
        </w:rPr>
        <w:t>Mickels</w:t>
      </w:r>
      <w:proofErr w:type="spellEnd"/>
      <w:r w:rsidR="007B5F95" w:rsidRPr="00D87E48">
        <w:rPr>
          <w:sz w:val="22"/>
          <w:szCs w:val="22"/>
        </w:rPr>
        <w:t xml:space="preserve">, David Sorrell, David Ying, Elizabeth Madrigal, Fiona Yim, </w:t>
      </w:r>
      <w:proofErr w:type="spellStart"/>
      <w:r w:rsidR="007B5F95" w:rsidRPr="00D87E48">
        <w:rPr>
          <w:sz w:val="22"/>
          <w:szCs w:val="22"/>
        </w:rPr>
        <w:t>Gracyna</w:t>
      </w:r>
      <w:proofErr w:type="spellEnd"/>
      <w:r w:rsidR="007B5F95" w:rsidRPr="00D87E48">
        <w:rPr>
          <w:sz w:val="22"/>
          <w:szCs w:val="22"/>
        </w:rPr>
        <w:t xml:space="preserve"> </w:t>
      </w:r>
      <w:proofErr w:type="spellStart"/>
      <w:r w:rsidR="007B5F95" w:rsidRPr="00D87E48">
        <w:rPr>
          <w:sz w:val="22"/>
          <w:szCs w:val="22"/>
        </w:rPr>
        <w:t>Mohabir</w:t>
      </w:r>
      <w:proofErr w:type="spellEnd"/>
      <w:r w:rsidR="007B5F95" w:rsidRPr="00D87E48">
        <w:rPr>
          <w:sz w:val="22"/>
          <w:szCs w:val="22"/>
        </w:rPr>
        <w:t xml:space="preserve">, Harun David, Landon Hill, Linda </w:t>
      </w:r>
      <w:proofErr w:type="spellStart"/>
      <w:r w:rsidR="007B5F95" w:rsidRPr="00D87E48">
        <w:rPr>
          <w:sz w:val="22"/>
          <w:szCs w:val="22"/>
        </w:rPr>
        <w:t>Braak</w:t>
      </w:r>
      <w:proofErr w:type="spellEnd"/>
      <w:r w:rsidR="007B5F95" w:rsidRPr="00D87E48">
        <w:rPr>
          <w:sz w:val="22"/>
          <w:szCs w:val="22"/>
        </w:rPr>
        <w:t>, M</w:t>
      </w:r>
      <w:r w:rsidR="19E07160" w:rsidRPr="00D87E48">
        <w:rPr>
          <w:sz w:val="22"/>
          <w:szCs w:val="22"/>
        </w:rPr>
        <w:t xml:space="preserve">ica </w:t>
      </w:r>
      <w:proofErr w:type="spellStart"/>
      <w:r w:rsidR="007B5F95" w:rsidRPr="00D87E48">
        <w:rPr>
          <w:sz w:val="22"/>
          <w:szCs w:val="22"/>
        </w:rPr>
        <w:t>Amichai</w:t>
      </w:r>
      <w:proofErr w:type="spellEnd"/>
      <w:r w:rsidR="007B5F95" w:rsidRPr="00D87E48">
        <w:rPr>
          <w:sz w:val="22"/>
          <w:szCs w:val="22"/>
        </w:rPr>
        <w:t xml:space="preserve">, </w:t>
      </w:r>
      <w:proofErr w:type="spellStart"/>
      <w:r w:rsidR="007B5F95" w:rsidRPr="00D87E48">
        <w:rPr>
          <w:sz w:val="22"/>
          <w:szCs w:val="22"/>
        </w:rPr>
        <w:t>Samia</w:t>
      </w:r>
      <w:proofErr w:type="spellEnd"/>
      <w:r w:rsidR="007B5F95" w:rsidRPr="00D87E48">
        <w:rPr>
          <w:sz w:val="22"/>
          <w:szCs w:val="22"/>
        </w:rPr>
        <w:t xml:space="preserve"> Zuber, </w:t>
      </w:r>
      <w:proofErr w:type="spellStart"/>
      <w:r w:rsidR="007B5F95" w:rsidRPr="00D87E48">
        <w:rPr>
          <w:sz w:val="22"/>
          <w:szCs w:val="22"/>
        </w:rPr>
        <w:t>Stevon</w:t>
      </w:r>
      <w:proofErr w:type="spellEnd"/>
      <w:r w:rsidR="007B5F95" w:rsidRPr="00D87E48">
        <w:rPr>
          <w:sz w:val="22"/>
          <w:szCs w:val="22"/>
        </w:rPr>
        <w:t xml:space="preserve"> Cook, Taylor Booker, Vanessa Ross Aquino</w:t>
      </w:r>
    </w:p>
    <w:p w14:paraId="01589112" w14:textId="598F7CEE" w:rsidR="00D87E48" w:rsidRPr="00D87E48" w:rsidRDefault="00E82ADB" w:rsidP="00D87E48">
      <w:pPr>
        <w:rPr>
          <w:rStyle w:val="Hyperlink"/>
          <w:color w:val="auto"/>
          <w:szCs w:val="22"/>
          <w:u w:val="none"/>
        </w:rPr>
      </w:pPr>
      <w:r w:rsidRPr="00D87E48">
        <w:rPr>
          <w:sz w:val="22"/>
          <w:szCs w:val="22"/>
        </w:rPr>
        <w:t xml:space="preserve">Pursuant </w:t>
      </w:r>
      <w:r w:rsidR="004D7D2B" w:rsidRPr="00D87E48">
        <w:rPr>
          <w:sz w:val="22"/>
          <w:szCs w:val="22"/>
        </w:rPr>
        <w:t xml:space="preserve">to the Link21 EAC bylaws and </w:t>
      </w:r>
      <w:r w:rsidRPr="00D87E48">
        <w:rPr>
          <w:sz w:val="22"/>
          <w:szCs w:val="22"/>
        </w:rPr>
        <w:t>consistent</w:t>
      </w:r>
      <w:r w:rsidR="004D7D2B" w:rsidRPr="00D87E48">
        <w:rPr>
          <w:sz w:val="22"/>
          <w:szCs w:val="22"/>
        </w:rPr>
        <w:t xml:space="preserve"> with Assembly Bill No. 361, this meeting and public participation will b</w:t>
      </w:r>
      <w:r w:rsidR="009B0CD8" w:rsidRPr="00D87E48">
        <w:rPr>
          <w:sz w:val="22"/>
          <w:szCs w:val="22"/>
        </w:rPr>
        <w:t>e</w:t>
      </w:r>
      <w:r w:rsidR="004D7D2B" w:rsidRPr="00D87E48">
        <w:rPr>
          <w:sz w:val="22"/>
          <w:szCs w:val="22"/>
        </w:rPr>
        <w:t xml:space="preserve"> </w:t>
      </w:r>
      <w:r w:rsidR="009B0CD8" w:rsidRPr="00D87E48">
        <w:rPr>
          <w:sz w:val="22"/>
          <w:szCs w:val="22"/>
        </w:rPr>
        <w:t>via</w:t>
      </w:r>
      <w:r w:rsidR="004D7D2B" w:rsidRPr="00D87E48">
        <w:rPr>
          <w:sz w:val="22"/>
          <w:szCs w:val="22"/>
        </w:rPr>
        <w:t xml:space="preserve"> teleconference only. </w:t>
      </w:r>
      <w:r w:rsidR="00242ABC" w:rsidRPr="00D87E48">
        <w:rPr>
          <w:sz w:val="22"/>
          <w:szCs w:val="22"/>
        </w:rPr>
        <w:t xml:space="preserve">Presentation materials will be available via </w:t>
      </w:r>
      <w:proofErr w:type="spellStart"/>
      <w:r w:rsidR="00242ABC" w:rsidRPr="00D87E48">
        <w:rPr>
          <w:sz w:val="22"/>
          <w:szCs w:val="22"/>
        </w:rPr>
        <w:t>Legistar</w:t>
      </w:r>
      <w:proofErr w:type="spellEnd"/>
      <w:r w:rsidR="00242ABC" w:rsidRPr="00D87E48">
        <w:rPr>
          <w:sz w:val="22"/>
          <w:szCs w:val="22"/>
        </w:rPr>
        <w:t xml:space="preserve"> at </w:t>
      </w:r>
      <w:hyperlink r:id="rId11">
        <w:r w:rsidR="00242ABC" w:rsidRPr="00D87E48">
          <w:rPr>
            <w:rStyle w:val="Hyperlink"/>
            <w:szCs w:val="22"/>
          </w:rPr>
          <w:t>https://bart.legistar.com</w:t>
        </w:r>
      </w:hyperlink>
      <w:r w:rsidR="00BF061F" w:rsidRPr="00D87E48">
        <w:rPr>
          <w:rStyle w:val="Hyperlink"/>
          <w:color w:val="auto"/>
          <w:szCs w:val="22"/>
          <w:u w:val="none"/>
        </w:rPr>
        <w:t>.</w:t>
      </w:r>
    </w:p>
    <w:p w14:paraId="5B7F99AF" w14:textId="588A8327" w:rsidR="00D87E48" w:rsidRPr="00D87E48" w:rsidRDefault="00FB43A6" w:rsidP="00D87E48">
      <w:pPr>
        <w:rPr>
          <w:color w:val="034F61" w:themeColor="hyperlink"/>
          <w:sz w:val="22"/>
          <w:szCs w:val="22"/>
        </w:rPr>
      </w:pPr>
      <w:r w:rsidRPr="00D87E48">
        <w:rPr>
          <w:rStyle w:val="Hyperlink"/>
          <w:color w:val="auto"/>
          <w:szCs w:val="22"/>
          <w:u w:val="none"/>
        </w:rPr>
        <w:t>Link21 provides service</w:t>
      </w:r>
      <w:r w:rsidR="006760E1" w:rsidRPr="00D87E48">
        <w:rPr>
          <w:rStyle w:val="Hyperlink"/>
          <w:color w:val="auto"/>
          <w:szCs w:val="22"/>
          <w:u w:val="none"/>
        </w:rPr>
        <w:t>s</w:t>
      </w:r>
      <w:r w:rsidRPr="00D87E48">
        <w:rPr>
          <w:rStyle w:val="Hyperlink"/>
          <w:color w:val="auto"/>
          <w:szCs w:val="22"/>
          <w:u w:val="none"/>
        </w:rPr>
        <w:t>/accommodations upon request to persons with disabilities and individuals who are limited English proficient who wish to address any agenda items. A request must be made within one and five days in advance of the EAC meeting, depending on the service requested. Please contact Link21</w:t>
      </w:r>
      <w:r w:rsidR="006F178D" w:rsidRPr="00D87E48">
        <w:rPr>
          <w:rStyle w:val="Hyperlink"/>
          <w:color w:val="auto"/>
          <w:szCs w:val="22"/>
          <w:u w:val="none"/>
        </w:rPr>
        <w:t xml:space="preserve"> via email at</w:t>
      </w:r>
      <w:r w:rsidRPr="00D87E48">
        <w:rPr>
          <w:rStyle w:val="Hyperlink"/>
          <w:color w:val="auto"/>
          <w:szCs w:val="22"/>
          <w:u w:val="none"/>
        </w:rPr>
        <w:t xml:space="preserve"> </w:t>
      </w:r>
      <w:hyperlink r:id="rId12" w:history="1">
        <w:r w:rsidRPr="00D87E48">
          <w:rPr>
            <w:rStyle w:val="Hyperlink"/>
            <w:color w:val="auto"/>
            <w:szCs w:val="22"/>
            <w:u w:val="none"/>
          </w:rPr>
          <w:t>EAC@Link21.com</w:t>
        </w:r>
      </w:hyperlink>
      <w:r w:rsidRPr="00D87E48">
        <w:rPr>
          <w:rStyle w:val="Hyperlink"/>
          <w:color w:val="auto"/>
          <w:szCs w:val="22"/>
          <w:u w:val="none"/>
        </w:rPr>
        <w:t xml:space="preserve"> or</w:t>
      </w:r>
      <w:r w:rsidR="006F178D" w:rsidRPr="00D87E48">
        <w:rPr>
          <w:rStyle w:val="Hyperlink"/>
          <w:color w:val="auto"/>
          <w:szCs w:val="22"/>
          <w:u w:val="none"/>
        </w:rPr>
        <w:t xml:space="preserve"> via telephone </w:t>
      </w:r>
      <w:r w:rsidRPr="00D87E48">
        <w:rPr>
          <w:rStyle w:val="Hyperlink"/>
          <w:color w:val="auto"/>
          <w:szCs w:val="22"/>
          <w:u w:val="none"/>
        </w:rPr>
        <w:t>at 855-905-Link (5465) for information</w:t>
      </w:r>
      <w:r w:rsidRPr="00D87E48">
        <w:rPr>
          <w:rStyle w:val="Hyperlink"/>
          <w:szCs w:val="22"/>
          <w:u w:val="none"/>
        </w:rPr>
        <w:t>.</w:t>
      </w:r>
    </w:p>
    <w:p w14:paraId="3DAA404B" w14:textId="3FB47DE2" w:rsidR="00047302" w:rsidRPr="00047302" w:rsidRDefault="00047302" w:rsidP="00047302">
      <w:pPr>
        <w:pStyle w:val="Heading2"/>
        <w:rPr>
          <w:rFonts w:eastAsiaTheme="minorEastAsia"/>
          <w:b w:val="0"/>
          <w:color w:val="auto"/>
          <w:u w:val="none"/>
        </w:rPr>
      </w:pPr>
      <w:r w:rsidRPr="00047302">
        <w:rPr>
          <w:rFonts w:eastAsiaTheme="minorEastAsia"/>
          <w:b w:val="0"/>
          <w:color w:val="auto"/>
          <w:u w:val="none"/>
        </w:rPr>
        <w:t xml:space="preserve">You may join the EAC Meeting via Zoom by calling </w:t>
      </w:r>
      <w:r w:rsidRPr="00047302">
        <w:rPr>
          <w:rFonts w:eastAsiaTheme="minorEastAsia"/>
          <w:bCs/>
          <w:color w:val="auto"/>
          <w:u w:val="none"/>
        </w:rPr>
        <w:t>1-833-548-0282</w:t>
      </w:r>
      <w:r w:rsidRPr="00047302">
        <w:rPr>
          <w:rFonts w:eastAsiaTheme="minorEastAsia"/>
          <w:b w:val="0"/>
          <w:color w:val="auto"/>
          <w:u w:val="none"/>
        </w:rPr>
        <w:t xml:space="preserve"> (toll free) and entering access code </w:t>
      </w:r>
      <w:r w:rsidRPr="00047302">
        <w:rPr>
          <w:rFonts w:eastAsiaTheme="minorEastAsia"/>
          <w:bCs/>
          <w:color w:val="auto"/>
          <w:u w:val="none"/>
        </w:rPr>
        <w:t>835 3114 7798</w:t>
      </w:r>
      <w:r w:rsidRPr="00047302">
        <w:rPr>
          <w:rFonts w:eastAsiaTheme="minorEastAsia"/>
          <w:b w:val="0"/>
          <w:color w:val="auto"/>
          <w:u w:val="none"/>
        </w:rPr>
        <w:t xml:space="preserve">; logging in to zoom.com and entering access code </w:t>
      </w:r>
      <w:r w:rsidRPr="00047302">
        <w:rPr>
          <w:rFonts w:eastAsiaTheme="minorEastAsia"/>
          <w:bCs/>
          <w:color w:val="auto"/>
          <w:u w:val="none"/>
        </w:rPr>
        <w:t>835 3114 7798</w:t>
      </w:r>
      <w:r w:rsidRPr="00047302">
        <w:rPr>
          <w:rFonts w:eastAsiaTheme="minorEastAsia"/>
          <w:b w:val="0"/>
          <w:color w:val="auto"/>
          <w:u w:val="none"/>
        </w:rPr>
        <w:t>; or typing the following Zoom link into your web browser:</w:t>
      </w:r>
      <w:r>
        <w:rPr>
          <w:rFonts w:eastAsiaTheme="minorEastAsia"/>
          <w:b w:val="0"/>
          <w:color w:val="auto"/>
          <w:u w:val="none"/>
        </w:rPr>
        <w:t xml:space="preserve"> </w:t>
      </w:r>
      <w:hyperlink r:id="rId13" w:history="1">
        <w:r w:rsidRPr="00B73F70">
          <w:rPr>
            <w:rStyle w:val="Hyperlink"/>
            <w:rFonts w:eastAsiaTheme="minorEastAsia"/>
            <w:b w:val="0"/>
          </w:rPr>
          <w:t>https://us06web.zoom.us/j/83531147798</w:t>
        </w:r>
      </w:hyperlink>
      <w:r>
        <w:rPr>
          <w:rFonts w:eastAsiaTheme="minorEastAsia"/>
          <w:b w:val="0"/>
          <w:color w:val="auto"/>
          <w:u w:val="none"/>
        </w:rPr>
        <w:t>.</w:t>
      </w:r>
    </w:p>
    <w:p w14:paraId="68C9E445" w14:textId="17B818CD" w:rsidR="00242ABC" w:rsidRPr="00281F20" w:rsidRDefault="00242ABC" w:rsidP="00D87E48">
      <w:pPr>
        <w:pStyle w:val="Heading2"/>
      </w:pPr>
      <w:r w:rsidRPr="00281F20">
        <w:t>If you wish to make a public comment</w:t>
      </w:r>
    </w:p>
    <w:p w14:paraId="1B4FA551" w14:textId="62DB5640" w:rsidR="003037F5" w:rsidRPr="00D87E48" w:rsidRDefault="6E2C4851" w:rsidP="003037F5">
      <w:pPr>
        <w:pStyle w:val="ListParagraph"/>
        <w:numPr>
          <w:ilvl w:val="0"/>
          <w:numId w:val="17"/>
        </w:numPr>
        <w:spacing w:before="120"/>
        <w:rPr>
          <w:sz w:val="22"/>
          <w:szCs w:val="22"/>
        </w:rPr>
      </w:pPr>
      <w:r w:rsidRPr="35A194C9">
        <w:rPr>
          <w:sz w:val="22"/>
          <w:szCs w:val="22"/>
        </w:rPr>
        <w:t xml:space="preserve">Submit written comments via email to </w:t>
      </w:r>
      <w:hyperlink r:id="rId14">
        <w:r w:rsidR="209A753C" w:rsidRPr="003B43AD">
          <w:rPr>
            <w:rStyle w:val="Hyperlink"/>
            <w:color w:val="auto"/>
            <w:szCs w:val="22"/>
            <w:u w:val="none"/>
          </w:rPr>
          <w:t>EAC@Link21.com</w:t>
        </w:r>
      </w:hyperlink>
      <w:r w:rsidRPr="003B43AD">
        <w:rPr>
          <w:sz w:val="22"/>
          <w:szCs w:val="22"/>
        </w:rPr>
        <w:t xml:space="preserve"> using </w:t>
      </w:r>
      <w:r w:rsidRPr="35A194C9">
        <w:rPr>
          <w:sz w:val="22"/>
          <w:szCs w:val="22"/>
        </w:rPr>
        <w:t xml:space="preserve">“public comment” as the subject line. Your comment will be provided to the </w:t>
      </w:r>
      <w:r w:rsidR="009C3BDF" w:rsidRPr="35A194C9">
        <w:rPr>
          <w:sz w:val="22"/>
          <w:szCs w:val="22"/>
        </w:rPr>
        <w:t>EAC</w:t>
      </w:r>
      <w:r w:rsidRPr="35A194C9">
        <w:rPr>
          <w:sz w:val="22"/>
          <w:szCs w:val="22"/>
        </w:rPr>
        <w:t xml:space="preserve"> and will become a permanent part of the file. Please submit your comments as far in advance as possible. </w:t>
      </w:r>
      <w:r w:rsidR="00047302" w:rsidRPr="00047302">
        <w:rPr>
          <w:b/>
          <w:bCs/>
          <w:i/>
          <w:iCs/>
          <w:sz w:val="22"/>
          <w:szCs w:val="22"/>
        </w:rPr>
        <w:t>Emailed comments must be received before 12:00 p.m. on April 17, 2023, to be included in the record.</w:t>
      </w:r>
    </w:p>
    <w:p w14:paraId="6F02B151" w14:textId="0D461EDC" w:rsidR="71A478FE" w:rsidRPr="00D87E48" w:rsidRDefault="2D2E96B9" w:rsidP="00D87E48">
      <w:pPr>
        <w:pStyle w:val="ListParagraph"/>
        <w:numPr>
          <w:ilvl w:val="0"/>
          <w:numId w:val="17"/>
        </w:numPr>
        <w:spacing w:before="120" w:after="0"/>
        <w:rPr>
          <w:sz w:val="22"/>
          <w:szCs w:val="22"/>
        </w:rPr>
      </w:pPr>
      <w:r w:rsidRPr="4587182F">
        <w:rPr>
          <w:sz w:val="22"/>
          <w:szCs w:val="22"/>
        </w:rPr>
        <w:t xml:space="preserve">Call </w:t>
      </w:r>
      <w:r w:rsidR="41FD2130" w:rsidRPr="003B43AD">
        <w:rPr>
          <w:rFonts w:cs="Arial"/>
          <w:b/>
          <w:bCs/>
          <w:sz w:val="22"/>
          <w:szCs w:val="22"/>
        </w:rPr>
        <w:t>1-</w:t>
      </w:r>
      <w:r w:rsidR="5A079535" w:rsidRPr="3A76248D">
        <w:rPr>
          <w:rFonts w:cs="Arial"/>
          <w:b/>
          <w:bCs/>
          <w:sz w:val="22"/>
          <w:szCs w:val="22"/>
        </w:rPr>
        <w:t>833-548-0282</w:t>
      </w:r>
      <w:r w:rsidRPr="4587182F">
        <w:rPr>
          <w:sz w:val="22"/>
          <w:szCs w:val="22"/>
        </w:rPr>
        <w:t xml:space="preserve">, enter access code </w:t>
      </w:r>
      <w:r w:rsidR="00047302" w:rsidRPr="00047302">
        <w:rPr>
          <w:rFonts w:cs="Arial"/>
          <w:b/>
          <w:bCs/>
          <w:spacing w:val="6"/>
          <w:sz w:val="22"/>
          <w:szCs w:val="22"/>
        </w:rPr>
        <w:t>835 3114 7798</w:t>
      </w:r>
      <w:r w:rsidRPr="4587182F">
        <w:rPr>
          <w:sz w:val="22"/>
          <w:szCs w:val="22"/>
        </w:rPr>
        <w:t xml:space="preserve">, dial *9 to raise your hand when you wish to speak, and dial *6 to unmute when you are requested to speak; log in to </w:t>
      </w:r>
      <w:hyperlink r:id="rId15">
        <w:r w:rsidR="22C5E398" w:rsidRPr="00D87E48">
          <w:rPr>
            <w:rStyle w:val="Hyperlink"/>
          </w:rPr>
          <w:t>z</w:t>
        </w:r>
        <w:r w:rsidRPr="00D87E48">
          <w:rPr>
            <w:rStyle w:val="Hyperlink"/>
          </w:rPr>
          <w:t>oom.com</w:t>
        </w:r>
      </w:hyperlink>
      <w:r w:rsidRPr="4587182F">
        <w:rPr>
          <w:sz w:val="22"/>
          <w:szCs w:val="22"/>
        </w:rPr>
        <w:t xml:space="preserve">, enter access code </w:t>
      </w:r>
      <w:r w:rsidR="41FD2130" w:rsidRPr="003B43AD">
        <w:rPr>
          <w:rFonts w:cs="Arial"/>
          <w:b/>
          <w:bCs/>
          <w:spacing w:val="6"/>
          <w:sz w:val="22"/>
          <w:szCs w:val="22"/>
        </w:rPr>
        <w:t>867-0067-7356</w:t>
      </w:r>
      <w:r w:rsidR="5ACFCB56">
        <w:rPr>
          <w:rFonts w:cs="Arial"/>
          <w:b/>
          <w:bCs/>
          <w:spacing w:val="6"/>
          <w:sz w:val="22"/>
          <w:szCs w:val="22"/>
        </w:rPr>
        <w:t xml:space="preserve"> </w:t>
      </w:r>
      <w:r w:rsidRPr="4587182F">
        <w:rPr>
          <w:sz w:val="22"/>
          <w:szCs w:val="22"/>
        </w:rPr>
        <w:t xml:space="preserve">and use the raise hand feature; or join the </w:t>
      </w:r>
      <w:r w:rsidR="5FFF894F" w:rsidRPr="4587182F">
        <w:rPr>
          <w:sz w:val="22"/>
          <w:szCs w:val="22"/>
        </w:rPr>
        <w:t>EAC</w:t>
      </w:r>
      <w:r w:rsidRPr="4587182F">
        <w:rPr>
          <w:sz w:val="22"/>
          <w:szCs w:val="22"/>
        </w:rPr>
        <w:t xml:space="preserve"> Meeting via the Zoom link </w:t>
      </w:r>
      <w:hyperlink r:id="rId16" w:history="1">
        <w:r w:rsidR="00047302" w:rsidRPr="000B2EE5">
          <w:rPr>
            <w:rStyle w:val="Hyperlink"/>
            <w:szCs w:val="22"/>
          </w:rPr>
          <w:t>https://us06web.zoom.us/j/83531147798</w:t>
        </w:r>
      </w:hyperlink>
      <w:r w:rsidR="4D7D6CBF">
        <w:rPr>
          <w:rFonts w:cs="Arial"/>
          <w:spacing w:val="6"/>
          <w:sz w:val="22"/>
          <w:szCs w:val="22"/>
          <w:bdr w:val="none" w:sz="0" w:space="0" w:color="auto" w:frame="1"/>
        </w:rPr>
        <w:t xml:space="preserve"> </w:t>
      </w:r>
      <w:r w:rsidR="00D87E48">
        <w:rPr>
          <w:rFonts w:cs="Arial"/>
          <w:spacing w:val="6"/>
          <w:sz w:val="22"/>
          <w:szCs w:val="22"/>
          <w:bdr w:val="none" w:sz="0" w:space="0" w:color="auto" w:frame="1"/>
        </w:rPr>
        <w:t xml:space="preserve">and </w:t>
      </w:r>
      <w:r w:rsidRPr="4587182F">
        <w:rPr>
          <w:sz w:val="22"/>
          <w:szCs w:val="22"/>
        </w:rPr>
        <w:t xml:space="preserve">use the raise hand feature. </w:t>
      </w:r>
      <w:r w:rsidRPr="4587182F">
        <w:rPr>
          <w:b/>
          <w:bCs/>
          <w:sz w:val="22"/>
          <w:szCs w:val="22"/>
        </w:rPr>
        <w:t>Public comment is limited to t</w:t>
      </w:r>
      <w:r w:rsidR="64C52994" w:rsidRPr="4587182F">
        <w:rPr>
          <w:b/>
          <w:bCs/>
          <w:sz w:val="22"/>
          <w:szCs w:val="22"/>
        </w:rPr>
        <w:t>wo</w:t>
      </w:r>
      <w:r w:rsidRPr="4587182F">
        <w:rPr>
          <w:b/>
          <w:bCs/>
          <w:sz w:val="22"/>
          <w:szCs w:val="22"/>
        </w:rPr>
        <w:t xml:space="preserve"> (</w:t>
      </w:r>
      <w:r w:rsidR="64C52994" w:rsidRPr="4587182F">
        <w:rPr>
          <w:b/>
          <w:bCs/>
          <w:sz w:val="22"/>
          <w:szCs w:val="22"/>
        </w:rPr>
        <w:t>2</w:t>
      </w:r>
      <w:r w:rsidRPr="4587182F">
        <w:rPr>
          <w:b/>
          <w:bCs/>
          <w:sz w:val="22"/>
          <w:szCs w:val="22"/>
        </w:rPr>
        <w:t>) minutes per person.</w:t>
      </w:r>
    </w:p>
    <w:p w14:paraId="68ED8596" w14:textId="3B3F521F" w:rsidR="3A76248D" w:rsidRDefault="3A76248D">
      <w:r>
        <w:br w:type="page"/>
      </w:r>
    </w:p>
    <w:p w14:paraId="0ABEE463" w14:textId="5448AF23" w:rsidR="00794164" w:rsidRPr="00E371E8" w:rsidRDefault="00794164" w:rsidP="00E371E8">
      <w:pPr>
        <w:spacing w:before="120" w:after="0"/>
        <w:jc w:val="center"/>
        <w:rPr>
          <w:sz w:val="24"/>
          <w:szCs w:val="24"/>
        </w:rPr>
      </w:pPr>
      <w:r w:rsidRPr="00E371E8">
        <w:rPr>
          <w:b/>
          <w:bCs/>
          <w:sz w:val="24"/>
          <w:szCs w:val="24"/>
        </w:rPr>
        <w:lastRenderedPageBreak/>
        <w:t>MEETING AGENDA</w:t>
      </w:r>
    </w:p>
    <w:p w14:paraId="584C56C5" w14:textId="77777777" w:rsidR="00794164" w:rsidRPr="00E371E8" w:rsidRDefault="00794164" w:rsidP="00281F20">
      <w:pPr>
        <w:spacing w:before="120" w:after="0"/>
        <w:ind w:left="1224" w:hanging="1224"/>
        <w:jc w:val="center"/>
        <w:rPr>
          <w:b/>
          <w:bCs/>
          <w:sz w:val="24"/>
          <w:szCs w:val="24"/>
        </w:rPr>
      </w:pPr>
      <w:r w:rsidRPr="00E371E8">
        <w:rPr>
          <w:b/>
          <w:bCs/>
          <w:sz w:val="24"/>
          <w:szCs w:val="24"/>
        </w:rPr>
        <w:t>Link21 Equity Advisory Council (EAC)</w:t>
      </w:r>
    </w:p>
    <w:p w14:paraId="3DFC71FF" w14:textId="711092BC" w:rsidR="008B4CDA" w:rsidRPr="008B4CDA" w:rsidRDefault="008B4CDA" w:rsidP="008B4CDA">
      <w:pPr>
        <w:spacing w:before="120" w:after="0"/>
        <w:ind w:left="1224" w:hanging="1224"/>
        <w:jc w:val="center"/>
        <w:rPr>
          <w:sz w:val="24"/>
          <w:szCs w:val="24"/>
        </w:rPr>
      </w:pPr>
      <w:r w:rsidRPr="4587182F">
        <w:rPr>
          <w:sz w:val="24"/>
          <w:szCs w:val="24"/>
        </w:rPr>
        <w:t xml:space="preserve">Remote Meeting, hosted </w:t>
      </w:r>
      <w:r w:rsidR="0D09207A" w:rsidRPr="4587182F">
        <w:rPr>
          <w:sz w:val="24"/>
          <w:szCs w:val="24"/>
        </w:rPr>
        <w:t xml:space="preserve">on </w:t>
      </w:r>
      <w:r w:rsidRPr="4587182F">
        <w:rPr>
          <w:sz w:val="24"/>
          <w:szCs w:val="24"/>
        </w:rPr>
        <w:t>Zoom</w:t>
      </w:r>
    </w:p>
    <w:p w14:paraId="18AE2379" w14:textId="6D12E5EF" w:rsidR="008B4CDA" w:rsidRPr="008B4CDA" w:rsidRDefault="008B4CDA" w:rsidP="008B4CDA">
      <w:pPr>
        <w:spacing w:before="120" w:after="0"/>
        <w:ind w:left="1224" w:hanging="1224"/>
        <w:jc w:val="center"/>
        <w:rPr>
          <w:sz w:val="24"/>
          <w:szCs w:val="24"/>
        </w:rPr>
      </w:pPr>
      <w:r w:rsidRPr="008B4CDA">
        <w:rPr>
          <w:sz w:val="24"/>
          <w:szCs w:val="24"/>
        </w:rPr>
        <w:t>2150 Webster Street</w:t>
      </w:r>
    </w:p>
    <w:p w14:paraId="718CA593" w14:textId="4687B1D6" w:rsidR="008B4CDA" w:rsidRDefault="008B4CDA" w:rsidP="008B4CDA">
      <w:pPr>
        <w:spacing w:before="120" w:after="0"/>
        <w:ind w:left="1224" w:hanging="1224"/>
        <w:jc w:val="center"/>
        <w:rPr>
          <w:sz w:val="24"/>
          <w:szCs w:val="24"/>
        </w:rPr>
      </w:pPr>
      <w:r w:rsidRPr="008B4CDA">
        <w:rPr>
          <w:sz w:val="24"/>
          <w:szCs w:val="24"/>
        </w:rPr>
        <w:t>Oakland, CA 946</w:t>
      </w:r>
      <w:r w:rsidR="00437101">
        <w:rPr>
          <w:sz w:val="24"/>
          <w:szCs w:val="24"/>
        </w:rPr>
        <w:t>12</w:t>
      </w:r>
    </w:p>
    <w:p w14:paraId="03A9B53D" w14:textId="3A8BAFD4" w:rsidR="00794164" w:rsidRPr="00E371E8" w:rsidRDefault="00047302" w:rsidP="00281F20">
      <w:pPr>
        <w:spacing w:before="120" w:after="0"/>
        <w:ind w:left="1224" w:hanging="1224"/>
        <w:jc w:val="center"/>
        <w:rPr>
          <w:sz w:val="24"/>
          <w:szCs w:val="24"/>
        </w:rPr>
      </w:pPr>
      <w:r>
        <w:rPr>
          <w:sz w:val="24"/>
          <w:szCs w:val="24"/>
        </w:rPr>
        <w:t>April 1</w:t>
      </w:r>
      <w:r w:rsidR="009255A2">
        <w:rPr>
          <w:sz w:val="24"/>
          <w:szCs w:val="24"/>
        </w:rPr>
        <w:t>8</w:t>
      </w:r>
      <w:r w:rsidR="00794164" w:rsidRPr="00E371E8">
        <w:rPr>
          <w:sz w:val="24"/>
          <w:szCs w:val="24"/>
        </w:rPr>
        <w:t>, 202</w:t>
      </w:r>
      <w:r w:rsidR="000014FD" w:rsidRPr="00E371E8">
        <w:rPr>
          <w:sz w:val="24"/>
          <w:szCs w:val="24"/>
        </w:rPr>
        <w:t>3</w:t>
      </w:r>
    </w:p>
    <w:p w14:paraId="209A8754" w14:textId="77777777" w:rsidR="00794164" w:rsidRPr="00E371E8" w:rsidRDefault="00794164" w:rsidP="00281F20">
      <w:pPr>
        <w:spacing w:before="120" w:after="0"/>
        <w:ind w:left="1224" w:hanging="1224"/>
        <w:jc w:val="center"/>
        <w:rPr>
          <w:sz w:val="24"/>
          <w:szCs w:val="24"/>
        </w:rPr>
      </w:pPr>
      <w:r w:rsidRPr="00E371E8">
        <w:rPr>
          <w:sz w:val="24"/>
          <w:szCs w:val="24"/>
        </w:rPr>
        <w:t>1:00 p.m. – 3:30 p.m.</w:t>
      </w:r>
    </w:p>
    <w:p w14:paraId="5CCB7F48" w14:textId="5B369846" w:rsidR="007B5F95" w:rsidRPr="00725D1C" w:rsidRDefault="0C940FB1" w:rsidP="00BF061F">
      <w:pPr>
        <w:pStyle w:val="Heading2"/>
        <w:rPr>
          <w:szCs w:val="24"/>
        </w:rPr>
      </w:pPr>
      <w:r w:rsidRPr="19893D6D">
        <w:t>AGENDA</w:t>
      </w:r>
    </w:p>
    <w:p w14:paraId="325BF0DA" w14:textId="524C2E6B" w:rsidR="349A65B5" w:rsidRPr="00725D1C" w:rsidRDefault="0973A535" w:rsidP="002F3C77">
      <w:pPr>
        <w:pStyle w:val="ListNumber"/>
      </w:pPr>
      <w:r w:rsidRPr="4B9D7718">
        <w:t>Call to Order</w:t>
      </w:r>
      <w:r w:rsidR="00BF4349">
        <w:t xml:space="preserve"> (For Information)</w:t>
      </w:r>
    </w:p>
    <w:p w14:paraId="70EC4064" w14:textId="026B9C24" w:rsidR="00E371E8" w:rsidRPr="00725D1C" w:rsidRDefault="0083328A" w:rsidP="003765EC">
      <w:pPr>
        <w:pStyle w:val="ListNumber3"/>
        <w:ind w:left="360"/>
        <w:rPr>
          <w:b/>
          <w:bCs/>
        </w:rPr>
      </w:pPr>
      <w:r w:rsidRPr="000E72CF">
        <w:t xml:space="preserve">Tim </w:t>
      </w:r>
      <w:proofErr w:type="spellStart"/>
      <w:r w:rsidRPr="000E72CF">
        <w:t>Lohrentz</w:t>
      </w:r>
      <w:proofErr w:type="spellEnd"/>
      <w:r w:rsidRPr="000E72CF">
        <w:t>, Equity Programs Administrator (Acting), BART Office of Civil Rights</w:t>
      </w:r>
    </w:p>
    <w:p w14:paraId="5913B00E" w14:textId="43D59905" w:rsidR="349A65B5" w:rsidRPr="00725D1C" w:rsidRDefault="14575A54" w:rsidP="002F3C77">
      <w:pPr>
        <w:pStyle w:val="ListNumber"/>
      </w:pPr>
      <w:r>
        <w:t>Roll Call</w:t>
      </w:r>
      <w:r w:rsidR="2348752E">
        <w:t xml:space="preserve"> (For Information)</w:t>
      </w:r>
    </w:p>
    <w:p w14:paraId="6DB49EB5" w14:textId="06BFAD64" w:rsidR="00E371E8" w:rsidRPr="00725D1C" w:rsidRDefault="0083328A" w:rsidP="003765EC">
      <w:pPr>
        <w:pStyle w:val="ListNumber3"/>
        <w:ind w:left="360"/>
        <w:rPr>
          <w:b/>
          <w:bCs/>
        </w:rPr>
      </w:pPr>
      <w:r w:rsidRPr="000E72CF">
        <w:t xml:space="preserve">Tim </w:t>
      </w:r>
      <w:proofErr w:type="spellStart"/>
      <w:r w:rsidRPr="000E72CF">
        <w:t>Lohrentz</w:t>
      </w:r>
      <w:proofErr w:type="spellEnd"/>
      <w:r w:rsidRPr="000E72CF">
        <w:t>, Equity Programs Administrator (Acting), BART Office of Civil Rights</w:t>
      </w:r>
    </w:p>
    <w:p w14:paraId="2997B97A" w14:textId="6DAE1DC8" w:rsidR="00F14AA9" w:rsidRPr="00132100" w:rsidRDefault="14575A54" w:rsidP="002F3C77">
      <w:pPr>
        <w:pStyle w:val="ListNumber"/>
      </w:pPr>
      <w:r>
        <w:t>Public Comment</w:t>
      </w:r>
      <w:r w:rsidR="685EE6A2">
        <w:t xml:space="preserve"> </w:t>
      </w:r>
      <w:r w:rsidR="5B66A8EA">
        <w:t>(For Information)</w:t>
      </w:r>
    </w:p>
    <w:p w14:paraId="5842D775" w14:textId="77777777" w:rsidR="00924CCD" w:rsidRPr="00132100" w:rsidRDefault="00924CCD" w:rsidP="003765EC">
      <w:pPr>
        <w:pStyle w:val="ListNumber3"/>
        <w:ind w:left="360"/>
      </w:pPr>
      <w:r w:rsidRPr="00132100">
        <w:t xml:space="preserve">Opportunity to comment on items not on the agenda. </w:t>
      </w:r>
    </w:p>
    <w:p w14:paraId="4745A2D2" w14:textId="2DF0B795" w:rsidR="00E371E8" w:rsidRPr="002F3C77" w:rsidRDefault="00924CCD" w:rsidP="003765EC">
      <w:pPr>
        <w:pStyle w:val="ListNumber3"/>
        <w:ind w:left="360"/>
      </w:pPr>
      <w:r w:rsidRPr="00132100">
        <w:t>(Two minutes per speaker)</w:t>
      </w:r>
    </w:p>
    <w:p w14:paraId="34F993F3" w14:textId="7E56EED1" w:rsidR="00D05C8E" w:rsidRPr="002C10E9" w:rsidRDefault="1A3E16BE" w:rsidP="002F3C77">
      <w:pPr>
        <w:pStyle w:val="ListNumber"/>
      </w:pPr>
      <w:r>
        <w:t xml:space="preserve">Meeting Topics </w:t>
      </w:r>
    </w:p>
    <w:p w14:paraId="2D6C4777" w14:textId="35A5535E" w:rsidR="007E290E" w:rsidRPr="009B4DA2" w:rsidRDefault="400A68A3" w:rsidP="00A36354">
      <w:pPr>
        <w:pStyle w:val="ListNumber2"/>
      </w:pPr>
      <w:r w:rsidRPr="009B4DA2">
        <w:t xml:space="preserve">Approval of February </w:t>
      </w:r>
      <w:r w:rsidR="00047302">
        <w:t>28</w:t>
      </w:r>
      <w:r w:rsidRPr="009B4DA2">
        <w:t>, 2023, Meeting Minutes (For Action) (5 minutes)</w:t>
      </w:r>
    </w:p>
    <w:p w14:paraId="2029F220" w14:textId="77777777" w:rsidR="007E290E" w:rsidRPr="003765EC" w:rsidRDefault="007E290E" w:rsidP="003765EC">
      <w:pPr>
        <w:pStyle w:val="ListNumber3"/>
      </w:pPr>
      <w:r w:rsidRPr="003765EC">
        <w:t xml:space="preserve">Tim </w:t>
      </w:r>
      <w:proofErr w:type="spellStart"/>
      <w:r w:rsidRPr="003765EC">
        <w:t>Lohrentz</w:t>
      </w:r>
      <w:proofErr w:type="spellEnd"/>
      <w:r w:rsidRPr="003765EC">
        <w:t>, Equity Programs Administrator (Acting), BART Office of Civil Rights</w:t>
      </w:r>
    </w:p>
    <w:p w14:paraId="2BE330AA" w14:textId="77777777" w:rsidR="00047302" w:rsidRPr="00047302" w:rsidRDefault="00047302" w:rsidP="00A36354">
      <w:pPr>
        <w:pStyle w:val="ListNumber2"/>
      </w:pPr>
      <w:r w:rsidRPr="00047302">
        <w:t>Environmental Process Overview and Environmental Constraints &amp; Opportunities Report Q&amp;A (For Discussion) (15 minutes)</w:t>
      </w:r>
    </w:p>
    <w:p w14:paraId="46E2A86D" w14:textId="34F1D80C" w:rsidR="009255A2" w:rsidRPr="009255A2" w:rsidRDefault="49046EDA" w:rsidP="00D87E48">
      <w:pPr>
        <w:pStyle w:val="ListNumber3"/>
      </w:pPr>
      <w:r w:rsidRPr="4587182F">
        <w:t>Frank Ponciano, Facilitator</w:t>
      </w:r>
    </w:p>
    <w:p w14:paraId="2F762350" w14:textId="77777777" w:rsidR="00047302" w:rsidRPr="00047302" w:rsidRDefault="00047302" w:rsidP="00047302">
      <w:pPr>
        <w:pStyle w:val="ListNumber4"/>
      </w:pPr>
      <w:r w:rsidRPr="00047302">
        <w:t>Follow Up Item – Rich Walter, Environmental Manager, ICF</w:t>
      </w:r>
    </w:p>
    <w:p w14:paraId="0BC7FDBF" w14:textId="77777777" w:rsidR="00047302" w:rsidRPr="00047302" w:rsidRDefault="00047302" w:rsidP="00A36354">
      <w:pPr>
        <w:pStyle w:val="ListNumber2"/>
      </w:pPr>
      <w:r w:rsidRPr="00047302">
        <w:t xml:space="preserve">Introduction to Stage Gate Process (For Information) (20 minutes) </w:t>
      </w:r>
    </w:p>
    <w:p w14:paraId="26FD9DD3" w14:textId="77777777" w:rsidR="00047302" w:rsidRDefault="00047302" w:rsidP="00047302">
      <w:pPr>
        <w:pStyle w:val="ListNumber3"/>
      </w:pPr>
      <w:r>
        <w:t>Frank Ponciano, Facilitator</w:t>
      </w:r>
    </w:p>
    <w:p w14:paraId="08A9F3FD" w14:textId="7BD7DF91" w:rsidR="00047302" w:rsidRDefault="00047302" w:rsidP="00047302">
      <w:pPr>
        <w:pStyle w:val="ListNumber4"/>
        <w:numPr>
          <w:ilvl w:val="0"/>
          <w:numId w:val="32"/>
        </w:numPr>
      </w:pPr>
      <w:r w:rsidRPr="00047302">
        <w:t xml:space="preserve">Introduction to Stage Gate Process – Joseph </w:t>
      </w:r>
      <w:proofErr w:type="spellStart"/>
      <w:r w:rsidRPr="00047302">
        <w:t>Chroston</w:t>
      </w:r>
      <w:proofErr w:type="spellEnd"/>
      <w:r w:rsidRPr="00047302">
        <w:t>-Bell, Stage Gate Lead, Network Rail Consulting</w:t>
      </w:r>
    </w:p>
    <w:p w14:paraId="0B585358" w14:textId="74DE2121" w:rsidR="008A39C8" w:rsidRDefault="3A1D0672" w:rsidP="00A36354">
      <w:pPr>
        <w:pStyle w:val="ListNumber2"/>
        <w:numPr>
          <w:ilvl w:val="0"/>
          <w:numId w:val="0"/>
        </w:numPr>
        <w:ind w:left="1440"/>
      </w:pPr>
      <w:r>
        <w:t>Break (10 min)</w:t>
      </w:r>
    </w:p>
    <w:p w14:paraId="7DB7C461" w14:textId="77777777" w:rsidR="00047302" w:rsidRPr="00047302" w:rsidRDefault="00047302" w:rsidP="00A36354">
      <w:pPr>
        <w:pStyle w:val="ListNumber2"/>
      </w:pPr>
      <w:r w:rsidRPr="00047302">
        <w:t xml:space="preserve">Link21 Equity Metrics: How Equity is Being Evaluated and Considered in Program Development (For Discussion) (90 minutes) </w:t>
      </w:r>
    </w:p>
    <w:p w14:paraId="6CA07EE6" w14:textId="76CCCCFA" w:rsidR="00175AEE" w:rsidRDefault="452E3926" w:rsidP="003765EC">
      <w:pPr>
        <w:pStyle w:val="ListNumber3"/>
      </w:pPr>
      <w:r w:rsidRPr="4587182F">
        <w:t>Frank Ponciano, Facilitator</w:t>
      </w:r>
    </w:p>
    <w:p w14:paraId="2638166D" w14:textId="77777777" w:rsidR="00047302" w:rsidRPr="00047302" w:rsidRDefault="00047302" w:rsidP="00047302">
      <w:pPr>
        <w:pStyle w:val="ListNumber4"/>
      </w:pPr>
      <w:r w:rsidRPr="00047302">
        <w:lastRenderedPageBreak/>
        <w:t xml:space="preserve">How Equity is Being Evaluated and Considered in Program Development – Andrew Tang, Manager of Program Evaluation, Emily Alter, Equity &amp; Inclusion Lead, Steer Group &amp; Henry </w:t>
      </w:r>
      <w:proofErr w:type="spellStart"/>
      <w:r w:rsidRPr="00047302">
        <w:t>Kosch</w:t>
      </w:r>
      <w:proofErr w:type="spellEnd"/>
      <w:r w:rsidRPr="00047302">
        <w:t>, Equity Analyst, Steer Group</w:t>
      </w:r>
    </w:p>
    <w:p w14:paraId="5FF79D70" w14:textId="4C435800" w:rsidR="005864C1" w:rsidRPr="00DD3A5F" w:rsidRDefault="256EB996" w:rsidP="00A36354">
      <w:pPr>
        <w:pStyle w:val="ListNumber2"/>
      </w:pPr>
      <w:r>
        <w:t xml:space="preserve">Public Comment (For Information) </w:t>
      </w:r>
    </w:p>
    <w:p w14:paraId="57927E4B" w14:textId="77777777" w:rsidR="005864C1" w:rsidRPr="00132100" w:rsidRDefault="256EB996" w:rsidP="003765EC">
      <w:pPr>
        <w:pStyle w:val="ListNumber3"/>
      </w:pPr>
      <w:r w:rsidRPr="3A76248D">
        <w:t xml:space="preserve">Opportunity to comment on items on the agenda. </w:t>
      </w:r>
    </w:p>
    <w:p w14:paraId="4E6DCB6B" w14:textId="77E6477D" w:rsidR="005864C1" w:rsidRPr="005864C1" w:rsidRDefault="256EB996" w:rsidP="003765EC">
      <w:pPr>
        <w:pStyle w:val="ListNumber3"/>
      </w:pPr>
      <w:r w:rsidRPr="3A76248D">
        <w:t>(Two minutes per speaker)</w:t>
      </w:r>
    </w:p>
    <w:p w14:paraId="017CBCCA" w14:textId="3EB99313" w:rsidR="00E371E8" w:rsidRDefault="055E11E1" w:rsidP="003765EC">
      <w:pPr>
        <w:pStyle w:val="ListNumber"/>
      </w:pPr>
      <w:r>
        <w:t>Next Meeting Date</w:t>
      </w:r>
      <w:r w:rsidR="15A7F1AC">
        <w:t xml:space="preserve">: </w:t>
      </w:r>
      <w:r w:rsidR="00A36354" w:rsidRPr="00A36354">
        <w:t xml:space="preserve">June 20, 2023 </w:t>
      </w:r>
      <w:r w:rsidR="2348752E">
        <w:t>(For Information/Action)</w:t>
      </w:r>
    </w:p>
    <w:p w14:paraId="704C0DD3" w14:textId="0F5CB738" w:rsidR="00A36354" w:rsidRPr="00A36354" w:rsidRDefault="00A36354" w:rsidP="00A36354">
      <w:pPr>
        <w:pStyle w:val="ListNumber2"/>
        <w:numPr>
          <w:ilvl w:val="0"/>
          <w:numId w:val="33"/>
        </w:numPr>
      </w:pPr>
      <w:r w:rsidRPr="00A36354">
        <w:t>June Meeting time moved to 6:00 – 8:30 p.m.</w:t>
      </w:r>
    </w:p>
    <w:p w14:paraId="3841A8ED" w14:textId="6DE0A357" w:rsidR="00BF4349" w:rsidRPr="00B8097E" w:rsidRDefault="544A4978" w:rsidP="003765EC">
      <w:pPr>
        <w:pStyle w:val="ListNumber"/>
      </w:pPr>
      <w:r>
        <w:t>Adjournment</w:t>
      </w:r>
      <w:r w:rsidR="2348752E">
        <w:t xml:space="preserve"> (For Action)</w:t>
      </w:r>
      <w:r w:rsidR="2348752E" w:rsidRPr="3A76248D">
        <w:rPr>
          <w:i/>
          <w:iCs/>
          <w:sz w:val="22"/>
          <w:szCs w:val="22"/>
        </w:rPr>
        <w:t xml:space="preserve"> </w:t>
      </w:r>
    </w:p>
    <w:sectPr w:rsidR="00BF4349" w:rsidRPr="00B8097E" w:rsidSect="00950E0C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576" w:right="1440" w:bottom="1440" w:left="1440" w:header="86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5258D" w14:textId="77777777" w:rsidR="00862695" w:rsidRDefault="00862695">
      <w:pPr>
        <w:spacing w:after="0"/>
      </w:pPr>
      <w:r>
        <w:separator/>
      </w:r>
    </w:p>
  </w:endnote>
  <w:endnote w:type="continuationSeparator" w:id="0">
    <w:p w14:paraId="5AA9F729" w14:textId="77777777" w:rsidR="00862695" w:rsidRDefault="00862695">
      <w:pPr>
        <w:spacing w:after="0"/>
      </w:pPr>
      <w:r>
        <w:continuationSeparator/>
      </w:r>
    </w:p>
  </w:endnote>
  <w:endnote w:type="continuationNotice" w:id="1">
    <w:p w14:paraId="393A7452" w14:textId="77777777" w:rsidR="00862695" w:rsidRDefault="0086269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F7E40" w14:textId="4A6A5AA9" w:rsidR="00103E32" w:rsidRPr="00950E0C" w:rsidRDefault="00EE2988" w:rsidP="00950E0C">
    <w:pPr>
      <w:pStyle w:val="Footer"/>
      <w:rPr>
        <w:color w:val="A6A6A6" w:themeColor="background1" w:themeShade="A6"/>
      </w:rPr>
    </w:pPr>
    <w:r w:rsidRPr="00F961A5"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515F22AB" wp14:editId="61FB146C">
              <wp:simplePos x="0" y="0"/>
              <wp:positionH relativeFrom="column">
                <wp:posOffset>-915670</wp:posOffset>
              </wp:positionH>
              <wp:positionV relativeFrom="page">
                <wp:posOffset>9932670</wp:posOffset>
              </wp:positionV>
              <wp:extent cx="6647180" cy="118745"/>
              <wp:effectExtent l="0" t="0" r="1270" b="0"/>
              <wp:wrapNone/>
              <wp:docPr id="3" name="Freeform: Sha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647180" cy="118745"/>
                      </a:xfrm>
                      <a:custGeom>
                        <a:avLst/>
                        <a:gdLst>
                          <a:gd name="connsiteX0" fmla="*/ 0 w 6644005"/>
                          <a:gd name="connsiteY0" fmla="*/ 0 h 118110"/>
                          <a:gd name="connsiteX1" fmla="*/ 6644005 w 6644005"/>
                          <a:gd name="connsiteY1" fmla="*/ 0 h 118110"/>
                          <a:gd name="connsiteX2" fmla="*/ 6644005 w 6644005"/>
                          <a:gd name="connsiteY2" fmla="*/ 118110 h 118110"/>
                          <a:gd name="connsiteX3" fmla="*/ 0 w 6644005"/>
                          <a:gd name="connsiteY3" fmla="*/ 118110 h 118110"/>
                          <a:gd name="connsiteX4" fmla="*/ 0 w 6644005"/>
                          <a:gd name="connsiteY4" fmla="*/ 0 h 118110"/>
                          <a:gd name="connsiteX0" fmla="*/ 0 w 6644005"/>
                          <a:gd name="connsiteY0" fmla="*/ 0 h 118110"/>
                          <a:gd name="connsiteX1" fmla="*/ 6644005 w 6644005"/>
                          <a:gd name="connsiteY1" fmla="*/ 0 h 118110"/>
                          <a:gd name="connsiteX2" fmla="*/ 6551907 w 6644005"/>
                          <a:gd name="connsiteY2" fmla="*/ 118110 h 118110"/>
                          <a:gd name="connsiteX3" fmla="*/ 0 w 6644005"/>
                          <a:gd name="connsiteY3" fmla="*/ 118110 h 118110"/>
                          <a:gd name="connsiteX4" fmla="*/ 0 w 6644005"/>
                          <a:gd name="connsiteY4" fmla="*/ 0 h 1181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644005" h="118110">
                            <a:moveTo>
                              <a:pt x="0" y="0"/>
                            </a:moveTo>
                            <a:lnTo>
                              <a:pt x="6644005" y="0"/>
                            </a:lnTo>
                            <a:lnTo>
                              <a:pt x="6551907" y="118110"/>
                            </a:lnTo>
                            <a:lnTo>
                              <a:pt x="0" y="11811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EA0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83139E1" id="Freeform: Shape 3" o:spid="_x0000_s1026" alt="&quot;&quot;" style="position:absolute;margin-left:-72.1pt;margin-top:782.1pt;width:523.4pt;height:9.3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64400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" path="m,l6644005,r-92098,118110l,118110,,xe" fillcolor="#0ea07f" stroked="f" strokeweight="1.5pt">
              <v:stroke endcap="round"/>
              <v:path arrowok="t" o:connecttype="custom" o:connectlocs="0,0;6647180,0;6555038,118745;0,118745;0,0" o:connectangles="0,0,0,0,0"/>
              <w10:wrap anchory="page"/>
              <w10:anchorlock/>
            </v:shape>
          </w:pict>
        </mc:Fallback>
      </mc:AlternateContent>
    </w:r>
    <w:r w:rsidR="00F961A5" w:rsidRPr="00F961A5"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99895BD" wp14:editId="2B905937">
              <wp:simplePos x="0" y="0"/>
              <wp:positionH relativeFrom="column">
                <wp:posOffset>-561975</wp:posOffset>
              </wp:positionH>
              <wp:positionV relativeFrom="paragraph">
                <wp:posOffset>146050</wp:posOffset>
              </wp:positionV>
              <wp:extent cx="1621790" cy="416560"/>
              <wp:effectExtent l="0" t="0" r="0" b="0"/>
              <wp:wrapNone/>
              <wp:docPr id="4" name="Group 4" descr="San Francisco Bay Area Rapid Transit (BART) and Capitol Corridor Joint Powers Authority (CCJPA) logo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1790" cy="416560"/>
                        <a:chOff x="0" y="0"/>
                        <a:chExt cx="2640272" cy="681038"/>
                      </a:xfrm>
                    </wpg:grpSpPr>
                    <pic:pic xmlns:pic="http://schemas.openxmlformats.org/drawingml/2006/picture">
                      <pic:nvPicPr>
                        <pic:cNvPr id="5" name="Picture 5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27"/>
                          <a:ext cx="716176" cy="452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aphic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2547" y="0"/>
                          <a:ext cx="1787725" cy="6810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D1705DB" id="Group 4" o:spid="_x0000_s1026" alt="San Francisco Bay Area Rapid Transit (BART) and Capitol Corridor Joint Powers Authority (CCJPA) logos" style="position:absolute;margin-left:-44.25pt;margin-top:11.5pt;width:127.7pt;height:32.8pt;z-index:251659776;mso-width-relative:margin;mso-height-relative:margin" coordsize="26402,68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 picture containing drawing&#10;&#10;Description automatically generated" style="position:absolute;top:1143;width:7161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">
                <v:imagedata r:id="rId6" o:title="A picture containing drawing&#10;&#10;Description automatically generated"/>
              </v:shape>
              <v:shape id="Graphic 15" o:spid="_x0000_s1028" type="#_x0000_t75" style="position:absolute;left:8525;width:17877;height:6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">
                <v:imagedata r:id="rId7" o:title=""/>
              </v:shape>
            </v:group>
          </w:pict>
        </mc:Fallback>
      </mc:AlternateContent>
    </w:r>
    <w:r w:rsidR="00950E0C" w:rsidRPr="00950E0C">
      <w:rPr>
        <w:color w:val="A6A6A6" w:themeColor="background1" w:themeShade="A6"/>
      </w:rPr>
      <w:fldChar w:fldCharType="begin"/>
    </w:r>
    <w:r w:rsidR="00950E0C" w:rsidRPr="00950E0C">
      <w:rPr>
        <w:color w:val="A6A6A6" w:themeColor="background1" w:themeShade="A6"/>
      </w:rPr>
      <w:instrText xml:space="preserve"> PAGE   \* MERGEFORMAT </w:instrText>
    </w:r>
    <w:r w:rsidR="00950E0C" w:rsidRPr="00950E0C">
      <w:rPr>
        <w:color w:val="A6A6A6" w:themeColor="background1" w:themeShade="A6"/>
      </w:rPr>
      <w:fldChar w:fldCharType="separate"/>
    </w:r>
    <w:r w:rsidR="00950E0C" w:rsidRPr="00950E0C">
      <w:rPr>
        <w:noProof/>
        <w:color w:val="A6A6A6" w:themeColor="background1" w:themeShade="A6"/>
      </w:rPr>
      <w:t>1</w:t>
    </w:r>
    <w:r w:rsidR="00950E0C" w:rsidRPr="00950E0C">
      <w:rPr>
        <w:noProof/>
        <w:color w:val="A6A6A6" w:themeColor="background1" w:themeShade="A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90D6" w14:textId="77777777" w:rsidR="004532C0" w:rsidRPr="00103E32" w:rsidRDefault="00A6774D" w:rsidP="00461B0F">
    <w:pPr>
      <w:tabs>
        <w:tab w:val="left" w:pos="0"/>
        <w:tab w:val="center" w:pos="5400"/>
        <w:tab w:val="right" w:pos="14400"/>
      </w:tabs>
      <w:spacing w:before="80" w:after="80"/>
      <w:rPr>
        <w:rFonts w:ascii="Calibri" w:hAnsi="Calibri" w:cs="Calibri"/>
        <w:color w:val="034F61" w:themeColor="text2"/>
      </w:rPr>
    </w:pPr>
    <w:r>
      <w:rPr>
        <w:rFonts w:ascii="Calibri" w:hAnsi="Calibri" w:cs="Calibri"/>
        <w:noProof/>
        <w:color w:val="034F61" w:themeColor="text2"/>
      </w:rPr>
      <w:drawing>
        <wp:anchor distT="0" distB="0" distL="114300" distR="114300" simplePos="0" relativeHeight="251655680" behindDoc="0" locked="0" layoutInCell="1" allowOverlap="1" wp14:anchorId="298E26E6" wp14:editId="30BAA0BC">
          <wp:simplePos x="0" y="0"/>
          <wp:positionH relativeFrom="margin">
            <wp:posOffset>1659416</wp:posOffset>
          </wp:positionH>
          <wp:positionV relativeFrom="margin">
            <wp:posOffset>8225790</wp:posOffset>
          </wp:positionV>
          <wp:extent cx="2552065" cy="476885"/>
          <wp:effectExtent l="0" t="0" r="635" b="0"/>
          <wp:wrapSquare wrapText="bothSides"/>
          <wp:docPr id="379" name="Picture 3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DD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065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1E3EE" w14:textId="77777777" w:rsidR="00862695" w:rsidRDefault="00862695">
      <w:pPr>
        <w:spacing w:after="0"/>
      </w:pPr>
      <w:r>
        <w:separator/>
      </w:r>
    </w:p>
  </w:footnote>
  <w:footnote w:type="continuationSeparator" w:id="0">
    <w:p w14:paraId="00467E3C" w14:textId="77777777" w:rsidR="00862695" w:rsidRDefault="00862695">
      <w:pPr>
        <w:spacing w:after="0"/>
      </w:pPr>
      <w:r>
        <w:continuationSeparator/>
      </w:r>
    </w:p>
  </w:footnote>
  <w:footnote w:type="continuationNotice" w:id="1">
    <w:p w14:paraId="6CC05F92" w14:textId="77777777" w:rsidR="00862695" w:rsidRDefault="0086269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A4F4A" w14:textId="77777777" w:rsidR="00097670" w:rsidRDefault="00000000">
    <w:pPr>
      <w:pStyle w:val="Header"/>
    </w:pPr>
    <w:r>
      <w:rPr>
        <w:noProof/>
      </w:rPr>
      <w:pict w14:anchorId="78CB0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02876" o:spid="_x0000_s1025" type="#_x0000_t75" style="position:absolute;margin-left:0;margin-top:0;width:467.55pt;height:605.05pt;z-index:-251654656;mso-wrap-edited:f;mso-position-horizontal:center;mso-position-horizontal-relative:margin;mso-position-vertical:center;mso-position-vertical-relative:margin" o:allowincell="f">
          <v:imagedata r:id="rId1" o:title="Green Graphic Element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BB998" w14:textId="21C18569" w:rsidR="00097670" w:rsidRDefault="00F961A5" w:rsidP="002274C5">
    <w:pPr>
      <w:pStyle w:val="Header"/>
      <w:spacing w:before="720" w:after="240"/>
    </w:pPr>
    <w:r w:rsidRPr="00F961A5">
      <w:rPr>
        <w:noProof/>
      </w:rPr>
      <w:drawing>
        <wp:anchor distT="0" distB="0" distL="114300" distR="114300" simplePos="0" relativeHeight="251660800" behindDoc="1" locked="0" layoutInCell="1" allowOverlap="1" wp14:anchorId="1FA22E40" wp14:editId="6326F3CF">
          <wp:simplePos x="0" y="0"/>
          <wp:positionH relativeFrom="column">
            <wp:posOffset>-939800</wp:posOffset>
          </wp:positionH>
          <wp:positionV relativeFrom="paragraph">
            <wp:posOffset>-1246505</wp:posOffset>
          </wp:positionV>
          <wp:extent cx="5943600" cy="5943600"/>
          <wp:effectExtent l="0" t="0" r="0" b="0"/>
          <wp:wrapNone/>
          <wp:docPr id="11" name="Picture 11">
            <a:extLst xmlns:a="http://schemas.openxmlformats.org/drawingml/2006/main">
              <a:ext uri="{FF2B5EF4-FFF2-40B4-BE49-F238E27FC236}">
                <a16:creationId xmlns:a16="http://schemas.microsoft.com/office/drawing/2014/main" id="{E24A80BE-8CB8-5B45-9B70-B41DCFE8758B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E24A80BE-8CB8-5B45-9B70-B41DCFE875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 amt="4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61A5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27DF9658" wp14:editId="52018152">
              <wp:simplePos x="0" y="0"/>
              <wp:positionH relativeFrom="column">
                <wp:posOffset>200025</wp:posOffset>
              </wp:positionH>
              <wp:positionV relativeFrom="page">
                <wp:posOffset>9525</wp:posOffset>
              </wp:positionV>
              <wp:extent cx="6647688" cy="118872"/>
              <wp:effectExtent l="0" t="0" r="1270" b="0"/>
              <wp:wrapNone/>
              <wp:docPr id="2" name="Freeform: Sha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6647688" cy="118872"/>
                      </a:xfrm>
                      <a:custGeom>
                        <a:avLst/>
                        <a:gdLst>
                          <a:gd name="connsiteX0" fmla="*/ 0 w 6644005"/>
                          <a:gd name="connsiteY0" fmla="*/ 0 h 118110"/>
                          <a:gd name="connsiteX1" fmla="*/ 6644005 w 6644005"/>
                          <a:gd name="connsiteY1" fmla="*/ 0 h 118110"/>
                          <a:gd name="connsiteX2" fmla="*/ 6644005 w 6644005"/>
                          <a:gd name="connsiteY2" fmla="*/ 118110 h 118110"/>
                          <a:gd name="connsiteX3" fmla="*/ 0 w 6644005"/>
                          <a:gd name="connsiteY3" fmla="*/ 118110 h 118110"/>
                          <a:gd name="connsiteX4" fmla="*/ 0 w 6644005"/>
                          <a:gd name="connsiteY4" fmla="*/ 0 h 118110"/>
                          <a:gd name="connsiteX0" fmla="*/ 0 w 6644005"/>
                          <a:gd name="connsiteY0" fmla="*/ 0 h 118110"/>
                          <a:gd name="connsiteX1" fmla="*/ 6644005 w 6644005"/>
                          <a:gd name="connsiteY1" fmla="*/ 0 h 118110"/>
                          <a:gd name="connsiteX2" fmla="*/ 6551907 w 6644005"/>
                          <a:gd name="connsiteY2" fmla="*/ 118110 h 118110"/>
                          <a:gd name="connsiteX3" fmla="*/ 0 w 6644005"/>
                          <a:gd name="connsiteY3" fmla="*/ 118110 h 118110"/>
                          <a:gd name="connsiteX4" fmla="*/ 0 w 6644005"/>
                          <a:gd name="connsiteY4" fmla="*/ 0 h 1181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644005" h="118110">
                            <a:moveTo>
                              <a:pt x="0" y="0"/>
                            </a:moveTo>
                            <a:lnTo>
                              <a:pt x="6644005" y="0"/>
                            </a:lnTo>
                            <a:lnTo>
                              <a:pt x="6551907" y="118110"/>
                            </a:lnTo>
                            <a:lnTo>
                              <a:pt x="0" y="11811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EA0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2FCA71A2" id="Freeform: Shape 2" o:spid="_x0000_s1026" alt="&quot;&quot;" style="position:absolute;margin-left:15.75pt;margin-top:.75pt;width:523.45pt;height:9.3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644005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" path="m,l6644005,r-92098,118110l,118110,,xe" fillcolor="#0ea07f" stroked="f" strokeweight="1.5pt">
              <v:stroke endcap="round"/>
              <v:path arrowok="t" o:connecttype="custom" o:connectlocs="0,0;6647688,0;6555539,118872;0,118872;0,0" o:connectangles="0,0,0,0,0"/>
              <w10:wrap anchory="page"/>
              <w10:anchorlock/>
            </v:shape>
          </w:pict>
        </mc:Fallback>
      </mc:AlternateContent>
    </w:r>
    <w:r w:rsidRPr="00F961A5">
      <w:rPr>
        <w:noProof/>
        <w:color w:val="A6A6A6" w:themeColor="background1" w:themeShade="A6"/>
      </w:rPr>
      <w:drawing>
        <wp:anchor distT="0" distB="0" distL="114300" distR="114300" simplePos="0" relativeHeight="251657728" behindDoc="1" locked="1" layoutInCell="1" allowOverlap="1" wp14:anchorId="1936B969" wp14:editId="25C2991A">
          <wp:simplePos x="0" y="0"/>
          <wp:positionH relativeFrom="column">
            <wp:posOffset>5011387</wp:posOffset>
          </wp:positionH>
          <wp:positionV relativeFrom="page">
            <wp:posOffset>332509</wp:posOffset>
          </wp:positionV>
          <wp:extent cx="1673352" cy="685800"/>
          <wp:effectExtent l="0" t="0" r="0" b="0"/>
          <wp:wrapNone/>
          <wp:docPr id="12" name="Picture 12" descr="LINK21 logo with tagline: Connect Northern California">
            <a:extLst xmlns:a="http://schemas.openxmlformats.org/drawingml/2006/main">
              <a:ext uri="{FF2B5EF4-FFF2-40B4-BE49-F238E27FC236}">
                <a16:creationId xmlns:a16="http://schemas.microsoft.com/office/drawing/2014/main" id="{D572FAB0-3A93-7D43-90E5-CB87BE1771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D572FAB0-3A93-7D43-90E5-CB87BE1771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352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07A2C" w14:textId="77777777" w:rsidR="00141A1A" w:rsidRDefault="00A6774D">
    <w:pPr>
      <w:pStyle w:val="Header"/>
    </w:pPr>
    <w:r>
      <w:rPr>
        <w:rFonts w:ascii="Calibri" w:hAnsi="Calibri" w:cs="Calibri"/>
        <w:noProof/>
        <w:color w:val="034F61" w:themeColor="text2"/>
      </w:rPr>
      <w:drawing>
        <wp:anchor distT="0" distB="0" distL="114300" distR="114300" simplePos="0" relativeHeight="251654656" behindDoc="0" locked="0" layoutInCell="1" allowOverlap="1" wp14:anchorId="65A02E39" wp14:editId="1B3AD8AD">
          <wp:simplePos x="0" y="0"/>
          <wp:positionH relativeFrom="margin">
            <wp:posOffset>-168910</wp:posOffset>
          </wp:positionH>
          <wp:positionV relativeFrom="margin">
            <wp:posOffset>13657</wp:posOffset>
          </wp:positionV>
          <wp:extent cx="3190875" cy="533400"/>
          <wp:effectExtent l="0" t="0" r="9525" b="0"/>
          <wp:wrapSquare wrapText="bothSides"/>
          <wp:docPr id="377" name="Picture 3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 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087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01619188" wp14:editId="3B9726DC">
          <wp:simplePos x="0" y="0"/>
          <wp:positionH relativeFrom="column">
            <wp:posOffset>-955343</wp:posOffset>
          </wp:positionH>
          <wp:positionV relativeFrom="paragraph">
            <wp:posOffset>-443552</wp:posOffset>
          </wp:positionV>
          <wp:extent cx="7863840" cy="1651000"/>
          <wp:effectExtent l="0" t="0" r="3810" b="6350"/>
          <wp:wrapNone/>
          <wp:docPr id="378" name="Picture 3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630"/>
                  <a:stretch/>
                </pic:blipFill>
                <pic:spPr bwMode="auto">
                  <a:xfrm>
                    <a:off x="0" y="0"/>
                    <a:ext cx="7863840" cy="16510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FD10"/>
    <w:multiLevelType w:val="hybridMultilevel"/>
    <w:tmpl w:val="FFFFFFFF"/>
    <w:lvl w:ilvl="0" w:tplc="E5B60A7C">
      <w:start w:val="1"/>
      <w:numFmt w:val="lowerLetter"/>
      <w:lvlText w:val="%1."/>
      <w:lvlJc w:val="left"/>
      <w:pPr>
        <w:ind w:left="720" w:hanging="360"/>
      </w:pPr>
    </w:lvl>
    <w:lvl w:ilvl="1" w:tplc="9E221A6A">
      <w:start w:val="1"/>
      <w:numFmt w:val="lowerLetter"/>
      <w:lvlText w:val="%2."/>
      <w:lvlJc w:val="left"/>
      <w:pPr>
        <w:ind w:left="1440" w:hanging="360"/>
      </w:pPr>
    </w:lvl>
    <w:lvl w:ilvl="2" w:tplc="B6FC8C9C">
      <w:start w:val="1"/>
      <w:numFmt w:val="lowerRoman"/>
      <w:lvlText w:val="%3."/>
      <w:lvlJc w:val="right"/>
      <w:pPr>
        <w:ind w:left="2160" w:hanging="180"/>
      </w:pPr>
    </w:lvl>
    <w:lvl w:ilvl="3" w:tplc="D8ACC6A4">
      <w:start w:val="1"/>
      <w:numFmt w:val="decimal"/>
      <w:lvlText w:val="%4."/>
      <w:lvlJc w:val="left"/>
      <w:pPr>
        <w:ind w:left="2880" w:hanging="360"/>
      </w:pPr>
    </w:lvl>
    <w:lvl w:ilvl="4" w:tplc="200496D2">
      <w:start w:val="1"/>
      <w:numFmt w:val="lowerLetter"/>
      <w:lvlText w:val="%5."/>
      <w:lvlJc w:val="left"/>
      <w:pPr>
        <w:ind w:left="3600" w:hanging="360"/>
      </w:pPr>
    </w:lvl>
    <w:lvl w:ilvl="5" w:tplc="A43889B6">
      <w:start w:val="1"/>
      <w:numFmt w:val="lowerRoman"/>
      <w:lvlText w:val="%6."/>
      <w:lvlJc w:val="right"/>
      <w:pPr>
        <w:ind w:left="4320" w:hanging="180"/>
      </w:pPr>
    </w:lvl>
    <w:lvl w:ilvl="6" w:tplc="B3CC0F1E">
      <w:start w:val="1"/>
      <w:numFmt w:val="decimal"/>
      <w:lvlText w:val="%7."/>
      <w:lvlJc w:val="left"/>
      <w:pPr>
        <w:ind w:left="5040" w:hanging="360"/>
      </w:pPr>
    </w:lvl>
    <w:lvl w:ilvl="7" w:tplc="5FD631A6">
      <w:start w:val="1"/>
      <w:numFmt w:val="lowerLetter"/>
      <w:lvlText w:val="%8."/>
      <w:lvlJc w:val="left"/>
      <w:pPr>
        <w:ind w:left="5760" w:hanging="360"/>
      </w:pPr>
    </w:lvl>
    <w:lvl w:ilvl="8" w:tplc="FF24D6F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5360A"/>
    <w:multiLevelType w:val="hybridMultilevel"/>
    <w:tmpl w:val="C9F674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D6007"/>
    <w:multiLevelType w:val="multilevel"/>
    <w:tmpl w:val="0DE8EF64"/>
    <w:styleLink w:val="MinutesList"/>
    <w:lvl w:ilvl="0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i/>
        <w:sz w:val="20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ascii="Arial" w:hAnsi="Arial" w:hint="default"/>
        <w:i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i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F97C5F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  <w:caps w:val="0"/>
        <w:smallCaps w:val="0"/>
        <w:strike w:val="0"/>
        <w:dstrike w:val="0"/>
        <w:vanish w:val="0"/>
        <w:color w:val="auto"/>
        <w:sz w:val="22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580F8B6"/>
    <w:multiLevelType w:val="hybridMultilevel"/>
    <w:tmpl w:val="FFFFFFFF"/>
    <w:lvl w:ilvl="0" w:tplc="A386BA82">
      <w:start w:val="1"/>
      <w:numFmt w:val="decimal"/>
      <w:lvlText w:val="%1."/>
      <w:lvlJc w:val="left"/>
      <w:pPr>
        <w:ind w:left="720" w:hanging="360"/>
      </w:pPr>
    </w:lvl>
    <w:lvl w:ilvl="1" w:tplc="C408FE18">
      <w:start w:val="1"/>
      <w:numFmt w:val="lowerLetter"/>
      <w:lvlText w:val="%2."/>
      <w:lvlJc w:val="left"/>
      <w:pPr>
        <w:ind w:left="1440" w:hanging="360"/>
      </w:pPr>
    </w:lvl>
    <w:lvl w:ilvl="2" w:tplc="6212B6E6">
      <w:start w:val="1"/>
      <w:numFmt w:val="lowerRoman"/>
      <w:lvlText w:val="%3."/>
      <w:lvlJc w:val="right"/>
      <w:pPr>
        <w:ind w:left="2160" w:hanging="180"/>
      </w:pPr>
    </w:lvl>
    <w:lvl w:ilvl="3" w:tplc="25744F10">
      <w:start w:val="1"/>
      <w:numFmt w:val="decimal"/>
      <w:lvlText w:val="%4."/>
      <w:lvlJc w:val="left"/>
      <w:pPr>
        <w:ind w:left="2880" w:hanging="360"/>
      </w:pPr>
    </w:lvl>
    <w:lvl w:ilvl="4" w:tplc="7B2EFB6E">
      <w:start w:val="1"/>
      <w:numFmt w:val="lowerLetter"/>
      <w:lvlText w:val="%5."/>
      <w:lvlJc w:val="left"/>
      <w:pPr>
        <w:ind w:left="3600" w:hanging="360"/>
      </w:pPr>
    </w:lvl>
    <w:lvl w:ilvl="5" w:tplc="7174D0D8">
      <w:start w:val="1"/>
      <w:numFmt w:val="lowerRoman"/>
      <w:lvlText w:val="%6."/>
      <w:lvlJc w:val="right"/>
      <w:pPr>
        <w:ind w:left="4320" w:hanging="180"/>
      </w:pPr>
    </w:lvl>
    <w:lvl w:ilvl="6" w:tplc="90E64266">
      <w:start w:val="1"/>
      <w:numFmt w:val="decimal"/>
      <w:lvlText w:val="%7."/>
      <w:lvlJc w:val="left"/>
      <w:pPr>
        <w:ind w:left="5040" w:hanging="360"/>
      </w:pPr>
    </w:lvl>
    <w:lvl w:ilvl="7" w:tplc="A29CB5A0">
      <w:start w:val="1"/>
      <w:numFmt w:val="lowerLetter"/>
      <w:lvlText w:val="%8."/>
      <w:lvlJc w:val="left"/>
      <w:pPr>
        <w:ind w:left="5760" w:hanging="360"/>
      </w:pPr>
    </w:lvl>
    <w:lvl w:ilvl="8" w:tplc="2F3215A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E2DCE"/>
    <w:multiLevelType w:val="hybridMultilevel"/>
    <w:tmpl w:val="21225A40"/>
    <w:lvl w:ilvl="0" w:tplc="FFFFFFFF">
      <w:start w:val="1"/>
      <w:numFmt w:val="lowerRoman"/>
      <w:lvlText w:val="%1."/>
      <w:lvlJc w:val="right"/>
      <w:pPr>
        <w:ind w:left="2520" w:hanging="360"/>
      </w:p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>
      <w:start w:val="1"/>
      <w:numFmt w:val="decimal"/>
      <w:lvlText w:val="%4."/>
      <w:lvlJc w:val="left"/>
      <w:pPr>
        <w:ind w:left="4680" w:hanging="360"/>
      </w:pPr>
    </w:lvl>
    <w:lvl w:ilvl="4" w:tplc="FFFFFFFF">
      <w:start w:val="1"/>
      <w:numFmt w:val="lowerLetter"/>
      <w:lvlText w:val="%5."/>
      <w:lvlJc w:val="left"/>
      <w:pPr>
        <w:ind w:left="5400" w:hanging="360"/>
      </w:pPr>
    </w:lvl>
    <w:lvl w:ilvl="5" w:tplc="FFFFFFFF">
      <w:start w:val="1"/>
      <w:numFmt w:val="lowerRoman"/>
      <w:lvlText w:val="%6."/>
      <w:lvlJc w:val="right"/>
      <w:pPr>
        <w:ind w:left="6120" w:hanging="180"/>
      </w:pPr>
    </w:lvl>
    <w:lvl w:ilvl="6" w:tplc="FFFFFFFF">
      <w:start w:val="1"/>
      <w:numFmt w:val="decimal"/>
      <w:lvlText w:val="%7."/>
      <w:lvlJc w:val="left"/>
      <w:pPr>
        <w:ind w:left="6840" w:hanging="360"/>
      </w:pPr>
    </w:lvl>
    <w:lvl w:ilvl="7" w:tplc="FFFFFFFF">
      <w:start w:val="1"/>
      <w:numFmt w:val="lowerLetter"/>
      <w:lvlText w:val="%8."/>
      <w:lvlJc w:val="left"/>
      <w:pPr>
        <w:ind w:left="7560" w:hanging="360"/>
      </w:pPr>
    </w:lvl>
    <w:lvl w:ilvl="8" w:tplc="FFFFFFFF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9D24DB2"/>
    <w:multiLevelType w:val="hybridMultilevel"/>
    <w:tmpl w:val="ACD4ED08"/>
    <w:lvl w:ilvl="0" w:tplc="F38E2386">
      <w:start w:val="1"/>
      <w:numFmt w:val="upperLetter"/>
      <w:pStyle w:val="ListNumber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8B7F9D"/>
    <w:multiLevelType w:val="hybridMultilevel"/>
    <w:tmpl w:val="4940888E"/>
    <w:lvl w:ilvl="0" w:tplc="FFFFFFFF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B3D20B4"/>
    <w:multiLevelType w:val="multilevel"/>
    <w:tmpl w:val="3724CC22"/>
    <w:styleLink w:val="MtgMinutes"/>
    <w:lvl w:ilvl="0">
      <w:start w:val="1"/>
      <w:numFmt w:val="lowerLetter"/>
      <w:lvlText w:val="%1."/>
      <w:lvlJc w:val="left"/>
      <w:pPr>
        <w:ind w:left="936" w:hanging="432"/>
      </w:pPr>
      <w:rPr>
        <w:rFonts w:ascii="Arial" w:hAnsi="Arial" w:hint="default"/>
        <w:i/>
        <w:sz w:val="20"/>
      </w:rPr>
    </w:lvl>
    <w:lvl w:ilvl="1">
      <w:start w:val="1"/>
      <w:numFmt w:val="lowerRoman"/>
      <w:lvlText w:val="%2."/>
      <w:lvlJc w:val="left"/>
      <w:pPr>
        <w:ind w:left="1296" w:hanging="288"/>
      </w:pPr>
      <w:rPr>
        <w:rFonts w:ascii="Arial" w:hAnsi="Arial" w:hint="default"/>
        <w:i/>
        <w:sz w:val="20"/>
      </w:rPr>
    </w:lvl>
    <w:lvl w:ilvl="2">
      <w:start w:val="1"/>
      <w:numFmt w:val="bullet"/>
      <w:lvlText w:val=""/>
      <w:lvlJc w:val="left"/>
      <w:pPr>
        <w:ind w:left="1512" w:hanging="288"/>
      </w:pPr>
      <w:rPr>
        <w:rFonts w:ascii="Wingdings" w:hAnsi="Wingdings" w:hint="default"/>
        <w:i/>
        <w:sz w:val="20"/>
      </w:rPr>
    </w:lvl>
    <w:lvl w:ilvl="3">
      <w:start w:val="1"/>
      <w:numFmt w:val="decimal"/>
      <w:lvlText w:val="(%4)"/>
      <w:lvlJc w:val="left"/>
      <w:pPr>
        <w:ind w:left="1368" w:hanging="360"/>
      </w:pPr>
      <w:rPr>
        <w:rFonts w:ascii="Arial" w:hAnsi="Arial" w:hint="default"/>
        <w:i/>
        <w:sz w:val="20"/>
      </w:rPr>
    </w:lvl>
    <w:lvl w:ilvl="4">
      <w:start w:val="1"/>
      <w:numFmt w:val="lowerLetter"/>
      <w:lvlText w:val="(%5)"/>
      <w:lvlJc w:val="left"/>
      <w:pPr>
        <w:ind w:left="172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0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68" w:hanging="360"/>
      </w:pPr>
      <w:rPr>
        <w:rFonts w:hint="default"/>
      </w:rPr>
    </w:lvl>
  </w:abstractNum>
  <w:abstractNum w:abstractNumId="9" w15:restartNumberingAfterBreak="0">
    <w:nsid w:val="1F4C569E"/>
    <w:multiLevelType w:val="hybridMultilevel"/>
    <w:tmpl w:val="41CC9B84"/>
    <w:lvl w:ilvl="0" w:tplc="04090019">
      <w:start w:val="1"/>
      <w:numFmt w:val="lowerLetter"/>
      <w:lvlText w:val="%1."/>
      <w:lvlJc w:val="left"/>
      <w:pPr>
        <w:ind w:left="201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10" w15:restartNumberingAfterBreak="0">
    <w:nsid w:val="28AF0C02"/>
    <w:multiLevelType w:val="hybridMultilevel"/>
    <w:tmpl w:val="49DAB7AC"/>
    <w:lvl w:ilvl="0" w:tplc="2D546214">
      <w:start w:val="1"/>
      <w:numFmt w:val="upperRoman"/>
      <w:pStyle w:val="ListNumber"/>
      <w:lvlText w:val="%1."/>
      <w:lvlJc w:val="right"/>
      <w:pPr>
        <w:ind w:left="360" w:hanging="360"/>
      </w:pPr>
      <w:rPr>
        <w:sz w:val="20"/>
      </w:rPr>
    </w:lvl>
    <w:lvl w:ilvl="1" w:tplc="E2D6B888">
      <w:start w:val="1"/>
      <w:numFmt w:val="upperLetter"/>
      <w:lvlText w:val="%2."/>
      <w:lvlJc w:val="left"/>
      <w:pPr>
        <w:ind w:left="4284" w:hanging="360"/>
      </w:pPr>
    </w:lvl>
    <w:lvl w:ilvl="2" w:tplc="C87A8D66">
      <w:start w:val="1"/>
      <w:numFmt w:val="lowerRoman"/>
      <w:lvlRestart w:val="0"/>
      <w:lvlText w:val="%3."/>
      <w:lvlJc w:val="left"/>
      <w:pPr>
        <w:tabs>
          <w:tab w:val="num" w:pos="1188"/>
        </w:tabs>
        <w:ind w:left="4932" w:hanging="504"/>
      </w:pPr>
      <w:rPr>
        <w:sz w:val="20"/>
      </w:rPr>
    </w:lvl>
    <w:lvl w:ilvl="3" w:tplc="1146FE5A">
      <w:start w:val="1"/>
      <w:numFmt w:val="bullet"/>
      <w:lvlText w:val=""/>
      <w:lvlJc w:val="left"/>
      <w:pPr>
        <w:ind w:left="5436" w:hanging="720"/>
      </w:pPr>
      <w:rPr>
        <w:rFonts w:ascii="Wingdings" w:hAnsi="Wingdings" w:hint="default"/>
        <w:sz w:val="20"/>
      </w:rPr>
    </w:lvl>
    <w:lvl w:ilvl="4" w:tplc="8012CDF2">
      <w:start w:val="1"/>
      <w:numFmt w:val="lowerLetter"/>
      <w:lvlText w:val="(%5)"/>
      <w:lvlJc w:val="left"/>
      <w:pPr>
        <w:ind w:left="10980" w:hanging="360"/>
      </w:pPr>
    </w:lvl>
    <w:lvl w:ilvl="5" w:tplc="775EDFCA">
      <w:start w:val="1"/>
      <w:numFmt w:val="lowerRoman"/>
      <w:lvlText w:val="(%6)"/>
      <w:lvlJc w:val="left"/>
      <w:pPr>
        <w:ind w:left="11340" w:hanging="360"/>
      </w:pPr>
    </w:lvl>
    <w:lvl w:ilvl="6" w:tplc="FDC87B0C">
      <w:start w:val="1"/>
      <w:numFmt w:val="decimal"/>
      <w:lvlText w:val="%7."/>
      <w:lvlJc w:val="left"/>
      <w:pPr>
        <w:ind w:left="11700" w:hanging="360"/>
      </w:pPr>
    </w:lvl>
    <w:lvl w:ilvl="7" w:tplc="F5789EC4">
      <w:start w:val="1"/>
      <w:numFmt w:val="lowerLetter"/>
      <w:lvlText w:val="%8."/>
      <w:lvlJc w:val="left"/>
      <w:pPr>
        <w:ind w:left="12060" w:hanging="360"/>
      </w:pPr>
    </w:lvl>
    <w:lvl w:ilvl="8" w:tplc="3FC6EBC4">
      <w:start w:val="1"/>
      <w:numFmt w:val="lowerRoman"/>
      <w:lvlText w:val="%9."/>
      <w:lvlJc w:val="left"/>
      <w:pPr>
        <w:ind w:left="12420" w:hanging="360"/>
      </w:pPr>
    </w:lvl>
  </w:abstractNum>
  <w:abstractNum w:abstractNumId="11" w15:restartNumberingAfterBreak="0">
    <w:nsid w:val="32796CA6"/>
    <w:multiLevelType w:val="hybridMultilevel"/>
    <w:tmpl w:val="FFFFFFFF"/>
    <w:lvl w:ilvl="0" w:tplc="A76C8376">
      <w:start w:val="1"/>
      <w:numFmt w:val="lowerLetter"/>
      <w:lvlText w:val="%1."/>
      <w:lvlJc w:val="left"/>
      <w:pPr>
        <w:ind w:left="720" w:hanging="360"/>
      </w:pPr>
    </w:lvl>
    <w:lvl w:ilvl="1" w:tplc="E08AC74A">
      <w:start w:val="1"/>
      <w:numFmt w:val="lowerLetter"/>
      <w:lvlText w:val="%2."/>
      <w:lvlJc w:val="left"/>
      <w:pPr>
        <w:ind w:left="1440" w:hanging="360"/>
      </w:pPr>
    </w:lvl>
    <w:lvl w:ilvl="2" w:tplc="18A25D06">
      <w:start w:val="1"/>
      <w:numFmt w:val="lowerRoman"/>
      <w:lvlText w:val="%3."/>
      <w:lvlJc w:val="right"/>
      <w:pPr>
        <w:ind w:left="2160" w:hanging="180"/>
      </w:pPr>
    </w:lvl>
    <w:lvl w:ilvl="3" w:tplc="44E8F7C6">
      <w:start w:val="1"/>
      <w:numFmt w:val="decimal"/>
      <w:lvlText w:val="%4."/>
      <w:lvlJc w:val="left"/>
      <w:pPr>
        <w:ind w:left="2880" w:hanging="360"/>
      </w:pPr>
    </w:lvl>
    <w:lvl w:ilvl="4" w:tplc="EBFA8F3E">
      <w:start w:val="1"/>
      <w:numFmt w:val="lowerLetter"/>
      <w:lvlText w:val="%5."/>
      <w:lvlJc w:val="left"/>
      <w:pPr>
        <w:ind w:left="3600" w:hanging="360"/>
      </w:pPr>
    </w:lvl>
    <w:lvl w:ilvl="5" w:tplc="E4E0FFFC">
      <w:start w:val="1"/>
      <w:numFmt w:val="lowerRoman"/>
      <w:lvlText w:val="%6."/>
      <w:lvlJc w:val="right"/>
      <w:pPr>
        <w:ind w:left="4320" w:hanging="180"/>
      </w:pPr>
    </w:lvl>
    <w:lvl w:ilvl="6" w:tplc="0234BCD8">
      <w:start w:val="1"/>
      <w:numFmt w:val="decimal"/>
      <w:lvlText w:val="%7."/>
      <w:lvlJc w:val="left"/>
      <w:pPr>
        <w:ind w:left="5040" w:hanging="360"/>
      </w:pPr>
    </w:lvl>
    <w:lvl w:ilvl="7" w:tplc="226AC4BE">
      <w:start w:val="1"/>
      <w:numFmt w:val="lowerLetter"/>
      <w:lvlText w:val="%8."/>
      <w:lvlJc w:val="left"/>
      <w:pPr>
        <w:ind w:left="5760" w:hanging="360"/>
      </w:pPr>
    </w:lvl>
    <w:lvl w:ilvl="8" w:tplc="691A809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50107"/>
    <w:multiLevelType w:val="hybridMultilevel"/>
    <w:tmpl w:val="25B891F4"/>
    <w:lvl w:ilvl="0" w:tplc="0409001B">
      <w:start w:val="1"/>
      <w:numFmt w:val="lowerRoman"/>
      <w:lvlText w:val="%1."/>
      <w:lvlJc w:val="right"/>
      <w:pPr>
        <w:ind w:left="2880" w:hanging="360"/>
      </w:pPr>
      <w:rPr>
        <w:rFonts w:hint="default"/>
        <w:sz w:val="2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37020142"/>
    <w:multiLevelType w:val="multilevel"/>
    <w:tmpl w:val="BF583A9A"/>
    <w:numStyleLink w:val="NTRC-Minutes"/>
  </w:abstractNum>
  <w:abstractNum w:abstractNumId="14" w15:restartNumberingAfterBreak="0">
    <w:nsid w:val="37B20EEF"/>
    <w:multiLevelType w:val="hybridMultilevel"/>
    <w:tmpl w:val="FFFFFFFF"/>
    <w:lvl w:ilvl="0" w:tplc="3BCEB86A">
      <w:start w:val="1"/>
      <w:numFmt w:val="lowerRoman"/>
      <w:lvlText w:val="%1."/>
      <w:lvlJc w:val="left"/>
      <w:pPr>
        <w:ind w:left="2520" w:hanging="360"/>
      </w:pPr>
    </w:lvl>
    <w:lvl w:ilvl="1" w:tplc="397A86E4">
      <w:start w:val="1"/>
      <w:numFmt w:val="lowerLetter"/>
      <w:lvlText w:val="%2."/>
      <w:lvlJc w:val="left"/>
      <w:pPr>
        <w:ind w:left="3240" w:hanging="360"/>
      </w:pPr>
    </w:lvl>
    <w:lvl w:ilvl="2" w:tplc="6560710A">
      <w:start w:val="1"/>
      <w:numFmt w:val="lowerRoman"/>
      <w:lvlText w:val="%3."/>
      <w:lvlJc w:val="right"/>
      <w:pPr>
        <w:ind w:left="3960" w:hanging="180"/>
      </w:pPr>
    </w:lvl>
    <w:lvl w:ilvl="3" w:tplc="16CE55AE">
      <w:start w:val="1"/>
      <w:numFmt w:val="decimal"/>
      <w:lvlText w:val="%4."/>
      <w:lvlJc w:val="left"/>
      <w:pPr>
        <w:ind w:left="4680" w:hanging="360"/>
      </w:pPr>
    </w:lvl>
    <w:lvl w:ilvl="4" w:tplc="71565CF8">
      <w:start w:val="1"/>
      <w:numFmt w:val="lowerLetter"/>
      <w:lvlText w:val="%5."/>
      <w:lvlJc w:val="left"/>
      <w:pPr>
        <w:ind w:left="5400" w:hanging="360"/>
      </w:pPr>
    </w:lvl>
    <w:lvl w:ilvl="5" w:tplc="34923330">
      <w:start w:val="1"/>
      <w:numFmt w:val="lowerRoman"/>
      <w:lvlText w:val="%6."/>
      <w:lvlJc w:val="right"/>
      <w:pPr>
        <w:ind w:left="6120" w:hanging="180"/>
      </w:pPr>
    </w:lvl>
    <w:lvl w:ilvl="6" w:tplc="2C447A80">
      <w:start w:val="1"/>
      <w:numFmt w:val="decimal"/>
      <w:lvlText w:val="%7."/>
      <w:lvlJc w:val="left"/>
      <w:pPr>
        <w:ind w:left="6840" w:hanging="360"/>
      </w:pPr>
    </w:lvl>
    <w:lvl w:ilvl="7" w:tplc="DC400202">
      <w:start w:val="1"/>
      <w:numFmt w:val="lowerLetter"/>
      <w:lvlText w:val="%8."/>
      <w:lvlJc w:val="left"/>
      <w:pPr>
        <w:ind w:left="7560" w:hanging="360"/>
      </w:pPr>
    </w:lvl>
    <w:lvl w:ilvl="8" w:tplc="6F3A6804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39604562"/>
    <w:multiLevelType w:val="multilevel"/>
    <w:tmpl w:val="A51A592A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16" w15:restartNumberingAfterBreak="0">
    <w:nsid w:val="3D0D67AE"/>
    <w:multiLevelType w:val="multilevel"/>
    <w:tmpl w:val="34C603F2"/>
    <w:styleLink w:val="NTRCList"/>
    <w:lvl w:ilvl="0">
      <w:start w:val="1"/>
      <w:numFmt w:val="decimal"/>
      <w:lvlText w:val="%1."/>
      <w:lvlJc w:val="left"/>
      <w:pPr>
        <w:ind w:left="504" w:hanging="504"/>
      </w:pPr>
      <w:rPr>
        <w:sz w:val="20"/>
      </w:rPr>
    </w:lvl>
    <w:lvl w:ilvl="1">
      <w:start w:val="1"/>
      <w:numFmt w:val="lowerLetter"/>
      <w:lvlRestart w:val="0"/>
      <w:lvlText w:val="%2."/>
      <w:lvlJc w:val="left"/>
      <w:pPr>
        <w:ind w:left="1008" w:hanging="432"/>
      </w:pPr>
      <w:rPr>
        <w:rFonts w:ascii="Arial" w:hAnsi="Arial" w:hint="default"/>
        <w:sz w:val="20"/>
      </w:rPr>
    </w:lvl>
    <w:lvl w:ilvl="2">
      <w:start w:val="1"/>
      <w:numFmt w:val="lowerRoman"/>
      <w:lvlRestart w:val="0"/>
      <w:lvlText w:val="%3."/>
      <w:lvlJc w:val="left"/>
      <w:pPr>
        <w:tabs>
          <w:tab w:val="num" w:pos="1080"/>
        </w:tabs>
        <w:ind w:left="1584" w:hanging="504"/>
      </w:pPr>
      <w:rPr>
        <w:rFonts w:ascii="Arial" w:hAnsi="Arial" w:hint="default"/>
        <w:sz w:val="20"/>
      </w:rPr>
    </w:lvl>
    <w:lvl w:ilvl="3">
      <w:start w:val="1"/>
      <w:numFmt w:val="bullet"/>
      <w:lvlText w:val=""/>
      <w:lvlJc w:val="left"/>
      <w:pPr>
        <w:ind w:left="2088" w:hanging="720"/>
      </w:pPr>
      <w:rPr>
        <w:rFonts w:ascii="Wingdings" w:hAnsi="Wingdings" w:hint="default"/>
        <w:sz w:val="20"/>
      </w:rPr>
    </w:lvl>
    <w:lvl w:ilvl="4">
      <w:start w:val="1"/>
      <w:numFmt w:val="lowerLetter"/>
      <w:lvlText w:val="(%5)"/>
      <w:lvlJc w:val="left"/>
      <w:pPr>
        <w:ind w:left="7632" w:hanging="360"/>
      </w:pPr>
    </w:lvl>
    <w:lvl w:ilvl="5">
      <w:start w:val="1"/>
      <w:numFmt w:val="lowerRoman"/>
      <w:lvlText w:val="(%6)"/>
      <w:lvlJc w:val="left"/>
      <w:pPr>
        <w:ind w:left="7992" w:hanging="360"/>
      </w:pPr>
    </w:lvl>
    <w:lvl w:ilvl="6">
      <w:start w:val="1"/>
      <w:numFmt w:val="decimal"/>
      <w:lvlText w:val="%7."/>
      <w:lvlJc w:val="left"/>
      <w:pPr>
        <w:ind w:left="8352" w:hanging="360"/>
      </w:pPr>
    </w:lvl>
    <w:lvl w:ilvl="7">
      <w:start w:val="1"/>
      <w:numFmt w:val="lowerLetter"/>
      <w:lvlText w:val="%8."/>
      <w:lvlJc w:val="left"/>
      <w:pPr>
        <w:ind w:left="8712" w:hanging="360"/>
      </w:pPr>
    </w:lvl>
    <w:lvl w:ilvl="8">
      <w:start w:val="1"/>
      <w:numFmt w:val="lowerRoman"/>
      <w:lvlText w:val="%9."/>
      <w:lvlJc w:val="left"/>
      <w:pPr>
        <w:ind w:left="9072" w:hanging="360"/>
      </w:pPr>
    </w:lvl>
  </w:abstractNum>
  <w:abstractNum w:abstractNumId="17" w15:restartNumberingAfterBreak="0">
    <w:nsid w:val="4312B9B4"/>
    <w:multiLevelType w:val="hybridMultilevel"/>
    <w:tmpl w:val="FFFFFFFF"/>
    <w:lvl w:ilvl="0" w:tplc="FE6E4B32">
      <w:start w:val="1"/>
      <w:numFmt w:val="lowerLetter"/>
      <w:lvlText w:val="%1."/>
      <w:lvlJc w:val="left"/>
      <w:pPr>
        <w:ind w:left="2880" w:hanging="360"/>
      </w:pPr>
    </w:lvl>
    <w:lvl w:ilvl="1" w:tplc="25F473BC">
      <w:start w:val="1"/>
      <w:numFmt w:val="lowerLetter"/>
      <w:lvlText w:val="%2."/>
      <w:lvlJc w:val="left"/>
      <w:pPr>
        <w:ind w:left="1440" w:hanging="360"/>
      </w:pPr>
    </w:lvl>
    <w:lvl w:ilvl="2" w:tplc="5030C032">
      <w:start w:val="1"/>
      <w:numFmt w:val="lowerRoman"/>
      <w:lvlText w:val="%3."/>
      <w:lvlJc w:val="right"/>
      <w:pPr>
        <w:ind w:left="2160" w:hanging="180"/>
      </w:pPr>
    </w:lvl>
    <w:lvl w:ilvl="3" w:tplc="F3BAEBAA">
      <w:start w:val="1"/>
      <w:numFmt w:val="decimal"/>
      <w:lvlText w:val="%4."/>
      <w:lvlJc w:val="left"/>
      <w:pPr>
        <w:ind w:left="2880" w:hanging="360"/>
      </w:pPr>
    </w:lvl>
    <w:lvl w:ilvl="4" w:tplc="979A867A">
      <w:start w:val="1"/>
      <w:numFmt w:val="lowerLetter"/>
      <w:lvlText w:val="%5."/>
      <w:lvlJc w:val="left"/>
      <w:pPr>
        <w:ind w:left="3600" w:hanging="360"/>
      </w:pPr>
    </w:lvl>
    <w:lvl w:ilvl="5" w:tplc="6BBCA532">
      <w:start w:val="1"/>
      <w:numFmt w:val="lowerRoman"/>
      <w:lvlText w:val="%6."/>
      <w:lvlJc w:val="right"/>
      <w:pPr>
        <w:ind w:left="4320" w:hanging="180"/>
      </w:pPr>
    </w:lvl>
    <w:lvl w:ilvl="6" w:tplc="1A64E6B2">
      <w:start w:val="1"/>
      <w:numFmt w:val="decimal"/>
      <w:lvlText w:val="%7."/>
      <w:lvlJc w:val="left"/>
      <w:pPr>
        <w:ind w:left="5040" w:hanging="360"/>
      </w:pPr>
    </w:lvl>
    <w:lvl w:ilvl="7" w:tplc="DA442684">
      <w:start w:val="1"/>
      <w:numFmt w:val="lowerLetter"/>
      <w:lvlText w:val="%8."/>
      <w:lvlJc w:val="left"/>
      <w:pPr>
        <w:ind w:left="5760" w:hanging="360"/>
      </w:pPr>
    </w:lvl>
    <w:lvl w:ilvl="8" w:tplc="0282963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944B9"/>
    <w:multiLevelType w:val="hybridMultilevel"/>
    <w:tmpl w:val="233E48F6"/>
    <w:lvl w:ilvl="0" w:tplc="535EB742">
      <w:start w:val="2"/>
      <w:numFmt w:val="upperRoman"/>
      <w:lvlText w:val="%1."/>
      <w:lvlJc w:val="left"/>
      <w:pPr>
        <w:ind w:left="720" w:hanging="360"/>
      </w:pPr>
    </w:lvl>
    <w:lvl w:ilvl="1" w:tplc="DE02AEBA">
      <w:start w:val="1"/>
      <w:numFmt w:val="lowerLetter"/>
      <w:lvlText w:val="%2."/>
      <w:lvlJc w:val="left"/>
      <w:pPr>
        <w:ind w:left="1440" w:hanging="360"/>
      </w:pPr>
    </w:lvl>
    <w:lvl w:ilvl="2" w:tplc="B4E89ABC">
      <w:start w:val="1"/>
      <w:numFmt w:val="lowerRoman"/>
      <w:lvlText w:val="%3."/>
      <w:lvlJc w:val="right"/>
      <w:pPr>
        <w:ind w:left="2160" w:hanging="180"/>
      </w:pPr>
    </w:lvl>
    <w:lvl w:ilvl="3" w:tplc="CF00E8E8">
      <w:start w:val="1"/>
      <w:numFmt w:val="decimal"/>
      <w:lvlText w:val="%4."/>
      <w:lvlJc w:val="left"/>
      <w:pPr>
        <w:ind w:left="2880" w:hanging="360"/>
      </w:pPr>
    </w:lvl>
    <w:lvl w:ilvl="4" w:tplc="8ABE350E">
      <w:start w:val="1"/>
      <w:numFmt w:val="lowerLetter"/>
      <w:lvlText w:val="%5."/>
      <w:lvlJc w:val="left"/>
      <w:pPr>
        <w:ind w:left="3600" w:hanging="360"/>
      </w:pPr>
    </w:lvl>
    <w:lvl w:ilvl="5" w:tplc="EBF84C82">
      <w:start w:val="1"/>
      <w:numFmt w:val="lowerRoman"/>
      <w:lvlText w:val="%6."/>
      <w:lvlJc w:val="right"/>
      <w:pPr>
        <w:ind w:left="4320" w:hanging="180"/>
      </w:pPr>
    </w:lvl>
    <w:lvl w:ilvl="6" w:tplc="78BE9A38">
      <w:start w:val="1"/>
      <w:numFmt w:val="decimal"/>
      <w:lvlText w:val="%7."/>
      <w:lvlJc w:val="left"/>
      <w:pPr>
        <w:ind w:left="5040" w:hanging="360"/>
      </w:pPr>
    </w:lvl>
    <w:lvl w:ilvl="7" w:tplc="E3B659E8">
      <w:start w:val="1"/>
      <w:numFmt w:val="lowerLetter"/>
      <w:lvlText w:val="%8."/>
      <w:lvlJc w:val="left"/>
      <w:pPr>
        <w:ind w:left="5760" w:hanging="360"/>
      </w:pPr>
    </w:lvl>
    <w:lvl w:ilvl="8" w:tplc="70C46C0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43158D"/>
    <w:multiLevelType w:val="multilevel"/>
    <w:tmpl w:val="0409001D"/>
    <w:styleLink w:val="Agenda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7C85402"/>
    <w:multiLevelType w:val="hybridMultilevel"/>
    <w:tmpl w:val="20A6CE82"/>
    <w:lvl w:ilvl="0" w:tplc="04090019">
      <w:start w:val="1"/>
      <w:numFmt w:val="lowerLetter"/>
      <w:lvlText w:val="%1."/>
      <w:lvlJc w:val="left"/>
      <w:pPr>
        <w:ind w:left="2880" w:hanging="360"/>
      </w:pPr>
      <w:rPr>
        <w:rFonts w:hint="default"/>
        <w:sz w:val="20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5E2F6A10"/>
    <w:multiLevelType w:val="hybridMultilevel"/>
    <w:tmpl w:val="4940888E"/>
    <w:lvl w:ilvl="0" w:tplc="BFEEC064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69483F36"/>
    <w:multiLevelType w:val="multilevel"/>
    <w:tmpl w:val="BF583A9A"/>
    <w:styleLink w:val="NTRC-Minutes"/>
    <w:lvl w:ilvl="0">
      <w:start w:val="1"/>
      <w:numFmt w:val="lowerLetter"/>
      <w:pStyle w:val="Minutes-List1"/>
      <w:lvlText w:val="%1."/>
      <w:lvlJc w:val="left"/>
      <w:pPr>
        <w:ind w:left="864" w:hanging="288"/>
      </w:pPr>
      <w:rPr>
        <w:rFonts w:ascii="Arial" w:hAnsi="Arial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pStyle w:val="Minutes-List2"/>
      <w:lvlText w:val="%2."/>
      <w:lvlJc w:val="left"/>
      <w:pPr>
        <w:ind w:left="1440" w:hanging="360"/>
      </w:pPr>
      <w:rPr>
        <w:rFonts w:ascii="Arial" w:hAnsi="Arial" w:hint="default"/>
        <w:i/>
        <w:sz w:val="20"/>
      </w:rPr>
    </w:lvl>
    <w:lvl w:ilvl="2">
      <w:start w:val="1"/>
      <w:numFmt w:val="bullet"/>
      <w:pStyle w:val="Minutes-List3"/>
      <w:lvlText w:val=""/>
      <w:lvlJc w:val="left"/>
      <w:pPr>
        <w:ind w:left="1800" w:hanging="432"/>
      </w:pPr>
      <w:rPr>
        <w:rFonts w:ascii="Wingdings" w:hAnsi="Wingdings" w:hint="default"/>
        <w:i/>
        <w:sz w:val="20"/>
      </w:rPr>
    </w:lvl>
    <w:lvl w:ilvl="3">
      <w:start w:val="1"/>
      <w:numFmt w:val="decimal"/>
      <w:pStyle w:val="Minutes-List4"/>
      <w:lvlText w:val="(%4)"/>
      <w:lvlJc w:val="left"/>
      <w:pPr>
        <w:ind w:left="2376" w:hanging="576"/>
      </w:pPr>
      <w:rPr>
        <w:rFonts w:ascii="Arial" w:hAnsi="Arial" w:hint="default"/>
        <w:i/>
        <w:sz w:val="20"/>
      </w:rPr>
    </w:lvl>
    <w:lvl w:ilvl="4">
      <w:start w:val="1"/>
      <w:numFmt w:val="lowerLetter"/>
      <w:lvlText w:val="(%5)"/>
      <w:lvlJc w:val="left"/>
      <w:pPr>
        <w:ind w:left="864" w:hanging="2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64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6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" w:hanging="2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64" w:hanging="288"/>
      </w:pPr>
      <w:rPr>
        <w:rFonts w:hint="default"/>
      </w:rPr>
    </w:lvl>
  </w:abstractNum>
  <w:abstractNum w:abstractNumId="23" w15:restartNumberingAfterBreak="0">
    <w:nsid w:val="6DF2DE90"/>
    <w:multiLevelType w:val="hybridMultilevel"/>
    <w:tmpl w:val="A6825FBA"/>
    <w:lvl w:ilvl="0" w:tplc="C34E37FE">
      <w:start w:val="1"/>
      <w:numFmt w:val="lowerRoman"/>
      <w:pStyle w:val="ListNumber4"/>
      <w:lvlText w:val="%1."/>
      <w:lvlJc w:val="right"/>
      <w:pPr>
        <w:ind w:left="2520" w:hanging="360"/>
      </w:pPr>
      <w:rPr>
        <w:b w:val="0"/>
        <w:bCs w:val="0"/>
      </w:rPr>
    </w:lvl>
    <w:lvl w:ilvl="1" w:tplc="C2D28F10">
      <w:start w:val="1"/>
      <w:numFmt w:val="lowerLetter"/>
      <w:lvlText w:val="%2."/>
      <w:lvlJc w:val="left"/>
      <w:pPr>
        <w:ind w:left="3240" w:hanging="360"/>
      </w:pPr>
    </w:lvl>
    <w:lvl w:ilvl="2" w:tplc="EB28EA7E">
      <w:start w:val="1"/>
      <w:numFmt w:val="lowerRoman"/>
      <w:lvlText w:val="%3."/>
      <w:lvlJc w:val="right"/>
      <w:pPr>
        <w:ind w:left="3960" w:hanging="180"/>
      </w:pPr>
    </w:lvl>
    <w:lvl w:ilvl="3" w:tplc="93406590">
      <w:start w:val="1"/>
      <w:numFmt w:val="decimal"/>
      <w:lvlText w:val="%4."/>
      <w:lvlJc w:val="left"/>
      <w:pPr>
        <w:ind w:left="4680" w:hanging="360"/>
      </w:pPr>
    </w:lvl>
    <w:lvl w:ilvl="4" w:tplc="C3BECE54">
      <w:start w:val="1"/>
      <w:numFmt w:val="lowerLetter"/>
      <w:lvlText w:val="%5."/>
      <w:lvlJc w:val="left"/>
      <w:pPr>
        <w:ind w:left="5400" w:hanging="360"/>
      </w:pPr>
    </w:lvl>
    <w:lvl w:ilvl="5" w:tplc="0A1ADB2A">
      <w:start w:val="1"/>
      <w:numFmt w:val="lowerRoman"/>
      <w:lvlText w:val="%6."/>
      <w:lvlJc w:val="right"/>
      <w:pPr>
        <w:ind w:left="6120" w:hanging="180"/>
      </w:pPr>
    </w:lvl>
    <w:lvl w:ilvl="6" w:tplc="997EE8B0">
      <w:start w:val="1"/>
      <w:numFmt w:val="decimal"/>
      <w:lvlText w:val="%7."/>
      <w:lvlJc w:val="left"/>
      <w:pPr>
        <w:ind w:left="6840" w:hanging="360"/>
      </w:pPr>
    </w:lvl>
    <w:lvl w:ilvl="7" w:tplc="2A880D0E">
      <w:start w:val="1"/>
      <w:numFmt w:val="lowerLetter"/>
      <w:lvlText w:val="%8."/>
      <w:lvlJc w:val="left"/>
      <w:pPr>
        <w:ind w:left="7560" w:hanging="360"/>
      </w:pPr>
    </w:lvl>
    <w:lvl w:ilvl="8" w:tplc="4A10A554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7335882F"/>
    <w:multiLevelType w:val="hybridMultilevel"/>
    <w:tmpl w:val="FFFFFFFF"/>
    <w:lvl w:ilvl="0" w:tplc="CA18ACD2">
      <w:start w:val="1"/>
      <w:numFmt w:val="lowerRoman"/>
      <w:lvlText w:val="%1)"/>
      <w:lvlJc w:val="right"/>
      <w:pPr>
        <w:ind w:left="2520" w:hanging="360"/>
      </w:pPr>
    </w:lvl>
    <w:lvl w:ilvl="1" w:tplc="85048D36">
      <w:start w:val="1"/>
      <w:numFmt w:val="lowerLetter"/>
      <w:lvlText w:val="%2."/>
      <w:lvlJc w:val="left"/>
      <w:pPr>
        <w:ind w:left="3240" w:hanging="360"/>
      </w:pPr>
    </w:lvl>
    <w:lvl w:ilvl="2" w:tplc="B680D0DA">
      <w:start w:val="1"/>
      <w:numFmt w:val="lowerRoman"/>
      <w:lvlText w:val="%3."/>
      <w:lvlJc w:val="right"/>
      <w:pPr>
        <w:ind w:left="3960" w:hanging="180"/>
      </w:pPr>
    </w:lvl>
    <w:lvl w:ilvl="3" w:tplc="DDDCC1F0">
      <w:start w:val="1"/>
      <w:numFmt w:val="decimal"/>
      <w:lvlText w:val="%4."/>
      <w:lvlJc w:val="left"/>
      <w:pPr>
        <w:ind w:left="4680" w:hanging="360"/>
      </w:pPr>
    </w:lvl>
    <w:lvl w:ilvl="4" w:tplc="96BE9C50">
      <w:start w:val="1"/>
      <w:numFmt w:val="lowerLetter"/>
      <w:lvlText w:val="%5."/>
      <w:lvlJc w:val="left"/>
      <w:pPr>
        <w:ind w:left="5400" w:hanging="360"/>
      </w:pPr>
    </w:lvl>
    <w:lvl w:ilvl="5" w:tplc="53E04E24">
      <w:start w:val="1"/>
      <w:numFmt w:val="lowerRoman"/>
      <w:lvlText w:val="%6."/>
      <w:lvlJc w:val="right"/>
      <w:pPr>
        <w:ind w:left="6120" w:hanging="180"/>
      </w:pPr>
    </w:lvl>
    <w:lvl w:ilvl="6" w:tplc="1CAAEAF6">
      <w:start w:val="1"/>
      <w:numFmt w:val="decimal"/>
      <w:lvlText w:val="%7."/>
      <w:lvlJc w:val="left"/>
      <w:pPr>
        <w:ind w:left="6840" w:hanging="360"/>
      </w:pPr>
    </w:lvl>
    <w:lvl w:ilvl="7" w:tplc="A5EE28F4">
      <w:start w:val="1"/>
      <w:numFmt w:val="lowerLetter"/>
      <w:lvlText w:val="%8."/>
      <w:lvlJc w:val="left"/>
      <w:pPr>
        <w:ind w:left="7560" w:hanging="360"/>
      </w:pPr>
    </w:lvl>
    <w:lvl w:ilvl="8" w:tplc="767834F2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7E5F48EF"/>
    <w:multiLevelType w:val="hybridMultilevel"/>
    <w:tmpl w:val="6434771E"/>
    <w:lvl w:ilvl="0" w:tplc="15A49A20">
      <w:start w:val="1"/>
      <w:numFmt w:val="lowerRoman"/>
      <w:lvlText w:val="%1."/>
      <w:lvlJc w:val="right"/>
      <w:pPr>
        <w:ind w:left="36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754742657">
    <w:abstractNumId w:val="18"/>
  </w:num>
  <w:num w:numId="2" w16cid:durableId="1337266678">
    <w:abstractNumId w:val="11"/>
  </w:num>
  <w:num w:numId="3" w16cid:durableId="6716509">
    <w:abstractNumId w:val="0"/>
  </w:num>
  <w:num w:numId="4" w16cid:durableId="623657807">
    <w:abstractNumId w:val="17"/>
  </w:num>
  <w:num w:numId="5" w16cid:durableId="1077172531">
    <w:abstractNumId w:val="23"/>
  </w:num>
  <w:num w:numId="6" w16cid:durableId="1543664185">
    <w:abstractNumId w:val="24"/>
  </w:num>
  <w:num w:numId="7" w16cid:durableId="636035810">
    <w:abstractNumId w:val="4"/>
  </w:num>
  <w:num w:numId="8" w16cid:durableId="86124659">
    <w:abstractNumId w:val="14"/>
  </w:num>
  <w:num w:numId="9" w16cid:durableId="692999561">
    <w:abstractNumId w:val="3"/>
  </w:num>
  <w:num w:numId="10" w16cid:durableId="559943682">
    <w:abstractNumId w:val="19"/>
  </w:num>
  <w:num w:numId="11" w16cid:durableId="80225279">
    <w:abstractNumId w:val="22"/>
  </w:num>
  <w:num w:numId="12" w16cid:durableId="2066028791">
    <w:abstractNumId w:val="13"/>
    <w:lvlOverride w:ilvl="0">
      <w:lvl w:ilvl="0">
        <w:start w:val="1"/>
        <w:numFmt w:val="lowerLetter"/>
        <w:pStyle w:val="Minutes-List1"/>
        <w:lvlText w:val="%1."/>
        <w:lvlJc w:val="left"/>
        <w:pPr>
          <w:ind w:left="864" w:hanging="288"/>
        </w:pPr>
        <w:rPr>
          <w:rFonts w:ascii="Arial" w:hAnsi="Arial" w:hint="default"/>
          <w:b w:val="0"/>
          <w:bCs w:val="0"/>
          <w:i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3" w16cid:durableId="1465588102">
    <w:abstractNumId w:val="2"/>
  </w:num>
  <w:num w:numId="14" w16cid:durableId="2035378450">
    <w:abstractNumId w:val="8"/>
  </w:num>
  <w:num w:numId="15" w16cid:durableId="1673332043">
    <w:abstractNumId w:val="16"/>
  </w:num>
  <w:num w:numId="16" w16cid:durableId="348064118">
    <w:abstractNumId w:val="10"/>
  </w:num>
  <w:num w:numId="17" w16cid:durableId="275525368">
    <w:abstractNumId w:val="1"/>
  </w:num>
  <w:num w:numId="18" w16cid:durableId="1806315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98554304">
    <w:abstractNumId w:val="15"/>
  </w:num>
  <w:num w:numId="20" w16cid:durableId="1319386140">
    <w:abstractNumId w:val="15"/>
  </w:num>
  <w:num w:numId="21" w16cid:durableId="637421509">
    <w:abstractNumId w:val="21"/>
  </w:num>
  <w:num w:numId="22" w16cid:durableId="1652442464">
    <w:abstractNumId w:val="9"/>
  </w:num>
  <w:num w:numId="23" w16cid:durableId="1647978198">
    <w:abstractNumId w:val="12"/>
  </w:num>
  <w:num w:numId="24" w16cid:durableId="2138182632">
    <w:abstractNumId w:val="25"/>
  </w:num>
  <w:num w:numId="25" w16cid:durableId="808011279">
    <w:abstractNumId w:val="20"/>
  </w:num>
  <w:num w:numId="26" w16cid:durableId="784075812">
    <w:abstractNumId w:val="7"/>
  </w:num>
  <w:num w:numId="27" w16cid:durableId="900362979">
    <w:abstractNumId w:val="5"/>
  </w:num>
  <w:num w:numId="28" w16cid:durableId="1883857973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51810099">
    <w:abstractNumId w:val="23"/>
    <w:lvlOverride w:ilvl="0">
      <w:startOverride w:val="1"/>
    </w:lvlOverride>
  </w:num>
  <w:num w:numId="30" w16cid:durableId="197553955">
    <w:abstractNumId w:val="23"/>
    <w:lvlOverride w:ilvl="0">
      <w:startOverride w:val="1"/>
    </w:lvlOverride>
  </w:num>
  <w:num w:numId="31" w16cid:durableId="2050568322">
    <w:abstractNumId w:val="6"/>
  </w:num>
  <w:num w:numId="32" w16cid:durableId="1650791312">
    <w:abstractNumId w:val="23"/>
    <w:lvlOverride w:ilvl="0">
      <w:startOverride w:val="1"/>
    </w:lvlOverride>
  </w:num>
  <w:num w:numId="33" w16cid:durableId="909967866">
    <w:abstractNumId w:val="6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C0tDCyMDM3MDGxtLBU0lEKTi0uzszPAykwqgUAXRe/5iwAAAA="/>
  </w:docVars>
  <w:rsids>
    <w:rsidRoot w:val="00F5522F"/>
    <w:rsid w:val="0000064D"/>
    <w:rsid w:val="000014FD"/>
    <w:rsid w:val="00004D0B"/>
    <w:rsid w:val="00012720"/>
    <w:rsid w:val="00016C2C"/>
    <w:rsid w:val="00016F9C"/>
    <w:rsid w:val="000226A1"/>
    <w:rsid w:val="00025DD1"/>
    <w:rsid w:val="00027BCF"/>
    <w:rsid w:val="00030074"/>
    <w:rsid w:val="0003475A"/>
    <w:rsid w:val="00035BBD"/>
    <w:rsid w:val="0004014D"/>
    <w:rsid w:val="00041422"/>
    <w:rsid w:val="00042256"/>
    <w:rsid w:val="00042D71"/>
    <w:rsid w:val="0004544D"/>
    <w:rsid w:val="00047302"/>
    <w:rsid w:val="00047A41"/>
    <w:rsid w:val="0006456F"/>
    <w:rsid w:val="00076C64"/>
    <w:rsid w:val="00077058"/>
    <w:rsid w:val="00080E7F"/>
    <w:rsid w:val="000819F5"/>
    <w:rsid w:val="00082F8A"/>
    <w:rsid w:val="00083274"/>
    <w:rsid w:val="00084306"/>
    <w:rsid w:val="00090648"/>
    <w:rsid w:val="00092CD5"/>
    <w:rsid w:val="000954A3"/>
    <w:rsid w:val="00097670"/>
    <w:rsid w:val="000A3D1B"/>
    <w:rsid w:val="000B048D"/>
    <w:rsid w:val="000B1911"/>
    <w:rsid w:val="000B77F2"/>
    <w:rsid w:val="000B7FF7"/>
    <w:rsid w:val="000C36BB"/>
    <w:rsid w:val="000C7CEA"/>
    <w:rsid w:val="000D1E9B"/>
    <w:rsid w:val="000D23BB"/>
    <w:rsid w:val="000E2563"/>
    <w:rsid w:val="000E5282"/>
    <w:rsid w:val="000E60C1"/>
    <w:rsid w:val="000E72CF"/>
    <w:rsid w:val="000F365A"/>
    <w:rsid w:val="000F7962"/>
    <w:rsid w:val="00103E32"/>
    <w:rsid w:val="001046BB"/>
    <w:rsid w:val="00111DEE"/>
    <w:rsid w:val="001137EA"/>
    <w:rsid w:val="0012072D"/>
    <w:rsid w:val="001208A7"/>
    <w:rsid w:val="00121B80"/>
    <w:rsid w:val="00124041"/>
    <w:rsid w:val="001304CC"/>
    <w:rsid w:val="00132100"/>
    <w:rsid w:val="00136194"/>
    <w:rsid w:val="00140E4D"/>
    <w:rsid w:val="00141A1A"/>
    <w:rsid w:val="00143028"/>
    <w:rsid w:val="00152CEA"/>
    <w:rsid w:val="00156EEA"/>
    <w:rsid w:val="00166A44"/>
    <w:rsid w:val="00167263"/>
    <w:rsid w:val="0016FF97"/>
    <w:rsid w:val="00174AEB"/>
    <w:rsid w:val="00174FD7"/>
    <w:rsid w:val="00175AEE"/>
    <w:rsid w:val="00181810"/>
    <w:rsid w:val="00186AB5"/>
    <w:rsid w:val="0019505D"/>
    <w:rsid w:val="001973EC"/>
    <w:rsid w:val="001A0441"/>
    <w:rsid w:val="001A67DC"/>
    <w:rsid w:val="001A6958"/>
    <w:rsid w:val="001B733A"/>
    <w:rsid w:val="001C2C5B"/>
    <w:rsid w:val="001C39DE"/>
    <w:rsid w:val="001C4D91"/>
    <w:rsid w:val="001C66FB"/>
    <w:rsid w:val="001D001A"/>
    <w:rsid w:val="001D084D"/>
    <w:rsid w:val="001D34FF"/>
    <w:rsid w:val="001E35AD"/>
    <w:rsid w:val="001E5248"/>
    <w:rsid w:val="001E53C7"/>
    <w:rsid w:val="001F2B2A"/>
    <w:rsid w:val="001F4D3E"/>
    <w:rsid w:val="001F779F"/>
    <w:rsid w:val="001F7BDF"/>
    <w:rsid w:val="002024AA"/>
    <w:rsid w:val="00202F08"/>
    <w:rsid w:val="002050F0"/>
    <w:rsid w:val="0021225E"/>
    <w:rsid w:val="0021382B"/>
    <w:rsid w:val="00220B8A"/>
    <w:rsid w:val="00222A0E"/>
    <w:rsid w:val="00223002"/>
    <w:rsid w:val="002236BF"/>
    <w:rsid w:val="00225D6B"/>
    <w:rsid w:val="002274C5"/>
    <w:rsid w:val="00230544"/>
    <w:rsid w:val="002328CA"/>
    <w:rsid w:val="00232C0F"/>
    <w:rsid w:val="00236CE3"/>
    <w:rsid w:val="00237A4C"/>
    <w:rsid w:val="00242ABC"/>
    <w:rsid w:val="00247E97"/>
    <w:rsid w:val="00251E09"/>
    <w:rsid w:val="0025224D"/>
    <w:rsid w:val="00255F5D"/>
    <w:rsid w:val="00257BBC"/>
    <w:rsid w:val="0026122B"/>
    <w:rsid w:val="00262B95"/>
    <w:rsid w:val="00264645"/>
    <w:rsid w:val="00280287"/>
    <w:rsid w:val="002805AB"/>
    <w:rsid w:val="00281F20"/>
    <w:rsid w:val="00293516"/>
    <w:rsid w:val="00295043"/>
    <w:rsid w:val="002955BA"/>
    <w:rsid w:val="00297AE7"/>
    <w:rsid w:val="002A4F6B"/>
    <w:rsid w:val="002A544D"/>
    <w:rsid w:val="002B02F0"/>
    <w:rsid w:val="002B3BA0"/>
    <w:rsid w:val="002C10E9"/>
    <w:rsid w:val="002C2AAB"/>
    <w:rsid w:val="002C36C7"/>
    <w:rsid w:val="002C555B"/>
    <w:rsid w:val="002D39AC"/>
    <w:rsid w:val="002D4B5D"/>
    <w:rsid w:val="002D4DAD"/>
    <w:rsid w:val="002E55D5"/>
    <w:rsid w:val="002F2984"/>
    <w:rsid w:val="002F2E9B"/>
    <w:rsid w:val="002F3C77"/>
    <w:rsid w:val="002F460C"/>
    <w:rsid w:val="002F6B60"/>
    <w:rsid w:val="003037F5"/>
    <w:rsid w:val="00307FB0"/>
    <w:rsid w:val="00314F36"/>
    <w:rsid w:val="003162C3"/>
    <w:rsid w:val="00325B78"/>
    <w:rsid w:val="0032723D"/>
    <w:rsid w:val="00331CCA"/>
    <w:rsid w:val="003343CD"/>
    <w:rsid w:val="00337D4D"/>
    <w:rsid w:val="003418B0"/>
    <w:rsid w:val="00347D5B"/>
    <w:rsid w:val="00351A20"/>
    <w:rsid w:val="00356D33"/>
    <w:rsid w:val="00361698"/>
    <w:rsid w:val="00366F69"/>
    <w:rsid w:val="00373B3C"/>
    <w:rsid w:val="00373FD5"/>
    <w:rsid w:val="00374C9C"/>
    <w:rsid w:val="003765EC"/>
    <w:rsid w:val="003803D4"/>
    <w:rsid w:val="00381E6E"/>
    <w:rsid w:val="00382011"/>
    <w:rsid w:val="003843D2"/>
    <w:rsid w:val="003856C9"/>
    <w:rsid w:val="003878CB"/>
    <w:rsid w:val="003934BE"/>
    <w:rsid w:val="00394096"/>
    <w:rsid w:val="00394523"/>
    <w:rsid w:val="00394D66"/>
    <w:rsid w:val="003975B2"/>
    <w:rsid w:val="00397ABE"/>
    <w:rsid w:val="00397BE5"/>
    <w:rsid w:val="003A0FE3"/>
    <w:rsid w:val="003A6177"/>
    <w:rsid w:val="003A7641"/>
    <w:rsid w:val="003B2046"/>
    <w:rsid w:val="003B341C"/>
    <w:rsid w:val="003B4386"/>
    <w:rsid w:val="003B43AD"/>
    <w:rsid w:val="003B5B99"/>
    <w:rsid w:val="003C0EC2"/>
    <w:rsid w:val="003C3115"/>
    <w:rsid w:val="003D0AD8"/>
    <w:rsid w:val="003D1A08"/>
    <w:rsid w:val="003E6F1D"/>
    <w:rsid w:val="003F10D7"/>
    <w:rsid w:val="003F6904"/>
    <w:rsid w:val="00400BDC"/>
    <w:rsid w:val="00400FB4"/>
    <w:rsid w:val="00404700"/>
    <w:rsid w:val="00407B98"/>
    <w:rsid w:val="00415716"/>
    <w:rsid w:val="0041655A"/>
    <w:rsid w:val="00416564"/>
    <w:rsid w:val="00420925"/>
    <w:rsid w:val="004222C3"/>
    <w:rsid w:val="00424338"/>
    <w:rsid w:val="00425A73"/>
    <w:rsid w:val="00426CA0"/>
    <w:rsid w:val="0043133D"/>
    <w:rsid w:val="00435A2F"/>
    <w:rsid w:val="00437101"/>
    <w:rsid w:val="004410A8"/>
    <w:rsid w:val="004432FE"/>
    <w:rsid w:val="004503E0"/>
    <w:rsid w:val="004532C0"/>
    <w:rsid w:val="0045491F"/>
    <w:rsid w:val="0045687B"/>
    <w:rsid w:val="00461B0F"/>
    <w:rsid w:val="00472DEA"/>
    <w:rsid w:val="00476355"/>
    <w:rsid w:val="00484508"/>
    <w:rsid w:val="00485D0B"/>
    <w:rsid w:val="0049285D"/>
    <w:rsid w:val="00497D5B"/>
    <w:rsid w:val="004A10E3"/>
    <w:rsid w:val="004A1728"/>
    <w:rsid w:val="004A2799"/>
    <w:rsid w:val="004A2D31"/>
    <w:rsid w:val="004A2DAB"/>
    <w:rsid w:val="004A2DD5"/>
    <w:rsid w:val="004A54C5"/>
    <w:rsid w:val="004A7BAA"/>
    <w:rsid w:val="004B0BBE"/>
    <w:rsid w:val="004B169F"/>
    <w:rsid w:val="004B3BF0"/>
    <w:rsid w:val="004B54E9"/>
    <w:rsid w:val="004C04EE"/>
    <w:rsid w:val="004D09C0"/>
    <w:rsid w:val="004D3380"/>
    <w:rsid w:val="004D7D2B"/>
    <w:rsid w:val="004E14B2"/>
    <w:rsid w:val="004E7744"/>
    <w:rsid w:val="004F0C32"/>
    <w:rsid w:val="00506D45"/>
    <w:rsid w:val="00507F8C"/>
    <w:rsid w:val="00510B8C"/>
    <w:rsid w:val="00524035"/>
    <w:rsid w:val="00532269"/>
    <w:rsid w:val="00541ABD"/>
    <w:rsid w:val="0054767A"/>
    <w:rsid w:val="0055245A"/>
    <w:rsid w:val="00552858"/>
    <w:rsid w:val="00554D38"/>
    <w:rsid w:val="005551EF"/>
    <w:rsid w:val="00560CAB"/>
    <w:rsid w:val="00567C7E"/>
    <w:rsid w:val="00567CC0"/>
    <w:rsid w:val="00570202"/>
    <w:rsid w:val="00571212"/>
    <w:rsid w:val="00575283"/>
    <w:rsid w:val="00577997"/>
    <w:rsid w:val="0057B8D2"/>
    <w:rsid w:val="005864C1"/>
    <w:rsid w:val="00596470"/>
    <w:rsid w:val="005A46F0"/>
    <w:rsid w:val="005B57F2"/>
    <w:rsid w:val="005B7F17"/>
    <w:rsid w:val="005C0EF8"/>
    <w:rsid w:val="005C1A67"/>
    <w:rsid w:val="005C2907"/>
    <w:rsid w:val="005C369D"/>
    <w:rsid w:val="005D07D6"/>
    <w:rsid w:val="005D1D3F"/>
    <w:rsid w:val="005D7B18"/>
    <w:rsid w:val="005E1F26"/>
    <w:rsid w:val="005E29A3"/>
    <w:rsid w:val="005F4BB4"/>
    <w:rsid w:val="00600D7E"/>
    <w:rsid w:val="00604BE1"/>
    <w:rsid w:val="00607950"/>
    <w:rsid w:val="00615C26"/>
    <w:rsid w:val="00620BC1"/>
    <w:rsid w:val="00632CD8"/>
    <w:rsid w:val="00633712"/>
    <w:rsid w:val="006351B5"/>
    <w:rsid w:val="00641EC3"/>
    <w:rsid w:val="006442DC"/>
    <w:rsid w:val="00646B94"/>
    <w:rsid w:val="0065157F"/>
    <w:rsid w:val="00654D27"/>
    <w:rsid w:val="006635F3"/>
    <w:rsid w:val="006658CF"/>
    <w:rsid w:val="006721E3"/>
    <w:rsid w:val="006725DB"/>
    <w:rsid w:val="006737D0"/>
    <w:rsid w:val="0067430E"/>
    <w:rsid w:val="0067443D"/>
    <w:rsid w:val="006760E1"/>
    <w:rsid w:val="00681ADF"/>
    <w:rsid w:val="00693962"/>
    <w:rsid w:val="006977D0"/>
    <w:rsid w:val="006A0BC4"/>
    <w:rsid w:val="006A1C74"/>
    <w:rsid w:val="006A34B1"/>
    <w:rsid w:val="006B4D69"/>
    <w:rsid w:val="006C0B67"/>
    <w:rsid w:val="006C15D9"/>
    <w:rsid w:val="006C23C8"/>
    <w:rsid w:val="006C4F7C"/>
    <w:rsid w:val="006C5802"/>
    <w:rsid w:val="006C78F1"/>
    <w:rsid w:val="006D38DD"/>
    <w:rsid w:val="006D4FF9"/>
    <w:rsid w:val="006E0C93"/>
    <w:rsid w:val="006E21AA"/>
    <w:rsid w:val="006F178D"/>
    <w:rsid w:val="006F2F06"/>
    <w:rsid w:val="006F3A17"/>
    <w:rsid w:val="006F3E02"/>
    <w:rsid w:val="006F4FA6"/>
    <w:rsid w:val="006F6A50"/>
    <w:rsid w:val="0070251D"/>
    <w:rsid w:val="00704853"/>
    <w:rsid w:val="00707090"/>
    <w:rsid w:val="007141EF"/>
    <w:rsid w:val="007146C9"/>
    <w:rsid w:val="00721704"/>
    <w:rsid w:val="007219A9"/>
    <w:rsid w:val="00724142"/>
    <w:rsid w:val="00725D1C"/>
    <w:rsid w:val="0073639A"/>
    <w:rsid w:val="00741384"/>
    <w:rsid w:val="007415E2"/>
    <w:rsid w:val="00745E9C"/>
    <w:rsid w:val="00750975"/>
    <w:rsid w:val="00750BB5"/>
    <w:rsid w:val="00754E6F"/>
    <w:rsid w:val="00757026"/>
    <w:rsid w:val="00762F60"/>
    <w:rsid w:val="007658CC"/>
    <w:rsid w:val="00766748"/>
    <w:rsid w:val="007774FB"/>
    <w:rsid w:val="007819BB"/>
    <w:rsid w:val="0078676F"/>
    <w:rsid w:val="00786B3F"/>
    <w:rsid w:val="00787416"/>
    <w:rsid w:val="0079197E"/>
    <w:rsid w:val="00792CD2"/>
    <w:rsid w:val="00794164"/>
    <w:rsid w:val="00794FAF"/>
    <w:rsid w:val="00795305"/>
    <w:rsid w:val="007A2EF1"/>
    <w:rsid w:val="007A5978"/>
    <w:rsid w:val="007B138D"/>
    <w:rsid w:val="007B3459"/>
    <w:rsid w:val="007B5F95"/>
    <w:rsid w:val="007B5FE3"/>
    <w:rsid w:val="007B7B0C"/>
    <w:rsid w:val="007C3924"/>
    <w:rsid w:val="007C5918"/>
    <w:rsid w:val="007C6CBF"/>
    <w:rsid w:val="007D0956"/>
    <w:rsid w:val="007D2AB5"/>
    <w:rsid w:val="007D7708"/>
    <w:rsid w:val="007D7D23"/>
    <w:rsid w:val="007E10B1"/>
    <w:rsid w:val="007E290E"/>
    <w:rsid w:val="007E358F"/>
    <w:rsid w:val="007F77E7"/>
    <w:rsid w:val="007F7A46"/>
    <w:rsid w:val="0080000B"/>
    <w:rsid w:val="00800376"/>
    <w:rsid w:val="00803C14"/>
    <w:rsid w:val="00807549"/>
    <w:rsid w:val="0081092F"/>
    <w:rsid w:val="00812523"/>
    <w:rsid w:val="00817E23"/>
    <w:rsid w:val="00821929"/>
    <w:rsid w:val="00822242"/>
    <w:rsid w:val="00830154"/>
    <w:rsid w:val="00832B7F"/>
    <w:rsid w:val="0083328A"/>
    <w:rsid w:val="0083677D"/>
    <w:rsid w:val="00841739"/>
    <w:rsid w:val="008441D8"/>
    <w:rsid w:val="00857BCC"/>
    <w:rsid w:val="00862695"/>
    <w:rsid w:val="00863C73"/>
    <w:rsid w:val="008648CF"/>
    <w:rsid w:val="00865879"/>
    <w:rsid w:val="00866689"/>
    <w:rsid w:val="00873C67"/>
    <w:rsid w:val="0087472F"/>
    <w:rsid w:val="00874DE7"/>
    <w:rsid w:val="008769DD"/>
    <w:rsid w:val="00882A13"/>
    <w:rsid w:val="0089160C"/>
    <w:rsid w:val="008927E2"/>
    <w:rsid w:val="00892F75"/>
    <w:rsid w:val="00895D9F"/>
    <w:rsid w:val="008A2A1D"/>
    <w:rsid w:val="008A39C8"/>
    <w:rsid w:val="008A3B08"/>
    <w:rsid w:val="008A4371"/>
    <w:rsid w:val="008A4583"/>
    <w:rsid w:val="008A6918"/>
    <w:rsid w:val="008A765C"/>
    <w:rsid w:val="008A78A7"/>
    <w:rsid w:val="008A7918"/>
    <w:rsid w:val="008B4CDA"/>
    <w:rsid w:val="008C1633"/>
    <w:rsid w:val="008D5AFF"/>
    <w:rsid w:val="008D5F55"/>
    <w:rsid w:val="008D6258"/>
    <w:rsid w:val="008D6C92"/>
    <w:rsid w:val="008F3F65"/>
    <w:rsid w:val="008F409A"/>
    <w:rsid w:val="008F639A"/>
    <w:rsid w:val="008F7A3A"/>
    <w:rsid w:val="00901776"/>
    <w:rsid w:val="00901AB9"/>
    <w:rsid w:val="00904192"/>
    <w:rsid w:val="009064B8"/>
    <w:rsid w:val="00910905"/>
    <w:rsid w:val="0091358B"/>
    <w:rsid w:val="009155DA"/>
    <w:rsid w:val="00916399"/>
    <w:rsid w:val="0091726E"/>
    <w:rsid w:val="009208CD"/>
    <w:rsid w:val="00924CCD"/>
    <w:rsid w:val="009255A2"/>
    <w:rsid w:val="00925EF8"/>
    <w:rsid w:val="0092621C"/>
    <w:rsid w:val="00927DDE"/>
    <w:rsid w:val="00932C76"/>
    <w:rsid w:val="00942D1E"/>
    <w:rsid w:val="009440F6"/>
    <w:rsid w:val="00944D85"/>
    <w:rsid w:val="00950E0C"/>
    <w:rsid w:val="00950F2B"/>
    <w:rsid w:val="009522C3"/>
    <w:rsid w:val="00953AF7"/>
    <w:rsid w:val="00955FD0"/>
    <w:rsid w:val="00957C21"/>
    <w:rsid w:val="009602C5"/>
    <w:rsid w:val="00974820"/>
    <w:rsid w:val="00975109"/>
    <w:rsid w:val="00981D85"/>
    <w:rsid w:val="00984749"/>
    <w:rsid w:val="009856A6"/>
    <w:rsid w:val="00992574"/>
    <w:rsid w:val="00992AC1"/>
    <w:rsid w:val="009A0429"/>
    <w:rsid w:val="009A1F81"/>
    <w:rsid w:val="009A20CF"/>
    <w:rsid w:val="009A42B0"/>
    <w:rsid w:val="009A6EC2"/>
    <w:rsid w:val="009A6F5A"/>
    <w:rsid w:val="009B0CD8"/>
    <w:rsid w:val="009B37D3"/>
    <w:rsid w:val="009B4A99"/>
    <w:rsid w:val="009B4DA2"/>
    <w:rsid w:val="009B784A"/>
    <w:rsid w:val="009C049C"/>
    <w:rsid w:val="009C3BDF"/>
    <w:rsid w:val="009C409C"/>
    <w:rsid w:val="009C736D"/>
    <w:rsid w:val="009CE6E9"/>
    <w:rsid w:val="009D6CA2"/>
    <w:rsid w:val="009E2A8E"/>
    <w:rsid w:val="009E47A1"/>
    <w:rsid w:val="009E6C16"/>
    <w:rsid w:val="009F4AEF"/>
    <w:rsid w:val="009F7F5D"/>
    <w:rsid w:val="00A01C4D"/>
    <w:rsid w:val="00A0623B"/>
    <w:rsid w:val="00A11A7A"/>
    <w:rsid w:val="00A14280"/>
    <w:rsid w:val="00A21B4A"/>
    <w:rsid w:val="00A22BC9"/>
    <w:rsid w:val="00A2669B"/>
    <w:rsid w:val="00A319E8"/>
    <w:rsid w:val="00A33F48"/>
    <w:rsid w:val="00A36354"/>
    <w:rsid w:val="00A42557"/>
    <w:rsid w:val="00A55B20"/>
    <w:rsid w:val="00A56382"/>
    <w:rsid w:val="00A57EFE"/>
    <w:rsid w:val="00A6774D"/>
    <w:rsid w:val="00A71A05"/>
    <w:rsid w:val="00A72629"/>
    <w:rsid w:val="00A7626B"/>
    <w:rsid w:val="00A8065D"/>
    <w:rsid w:val="00A85FF3"/>
    <w:rsid w:val="00A936E4"/>
    <w:rsid w:val="00A94D31"/>
    <w:rsid w:val="00AA1D71"/>
    <w:rsid w:val="00AA3A57"/>
    <w:rsid w:val="00AA661E"/>
    <w:rsid w:val="00AB06FD"/>
    <w:rsid w:val="00AB3D6A"/>
    <w:rsid w:val="00AB4C19"/>
    <w:rsid w:val="00AB737D"/>
    <w:rsid w:val="00AD0B99"/>
    <w:rsid w:val="00AD5253"/>
    <w:rsid w:val="00AE47F9"/>
    <w:rsid w:val="00AE6A61"/>
    <w:rsid w:val="00AF23F7"/>
    <w:rsid w:val="00AF3C12"/>
    <w:rsid w:val="00B00A93"/>
    <w:rsid w:val="00B02018"/>
    <w:rsid w:val="00B0353F"/>
    <w:rsid w:val="00B06417"/>
    <w:rsid w:val="00B136D0"/>
    <w:rsid w:val="00B137E3"/>
    <w:rsid w:val="00B145EF"/>
    <w:rsid w:val="00B234C6"/>
    <w:rsid w:val="00B25F36"/>
    <w:rsid w:val="00B34703"/>
    <w:rsid w:val="00B3579E"/>
    <w:rsid w:val="00B3798F"/>
    <w:rsid w:val="00B40F0B"/>
    <w:rsid w:val="00B4516F"/>
    <w:rsid w:val="00B46A88"/>
    <w:rsid w:val="00B4742E"/>
    <w:rsid w:val="00B477CC"/>
    <w:rsid w:val="00B478C8"/>
    <w:rsid w:val="00B513C8"/>
    <w:rsid w:val="00B51781"/>
    <w:rsid w:val="00B53AC2"/>
    <w:rsid w:val="00B55671"/>
    <w:rsid w:val="00B564CF"/>
    <w:rsid w:val="00B605D5"/>
    <w:rsid w:val="00B61969"/>
    <w:rsid w:val="00B63F1A"/>
    <w:rsid w:val="00B6595F"/>
    <w:rsid w:val="00B72331"/>
    <w:rsid w:val="00B74962"/>
    <w:rsid w:val="00B8097E"/>
    <w:rsid w:val="00B81EA1"/>
    <w:rsid w:val="00B86971"/>
    <w:rsid w:val="00B93336"/>
    <w:rsid w:val="00B96A63"/>
    <w:rsid w:val="00BB11B8"/>
    <w:rsid w:val="00BB16A3"/>
    <w:rsid w:val="00BC091D"/>
    <w:rsid w:val="00BD01C3"/>
    <w:rsid w:val="00BD2D8A"/>
    <w:rsid w:val="00BD59A8"/>
    <w:rsid w:val="00BD6661"/>
    <w:rsid w:val="00BD7AAC"/>
    <w:rsid w:val="00BE1048"/>
    <w:rsid w:val="00BE187D"/>
    <w:rsid w:val="00BE3805"/>
    <w:rsid w:val="00BF061F"/>
    <w:rsid w:val="00BF1400"/>
    <w:rsid w:val="00BF24EF"/>
    <w:rsid w:val="00BF2F10"/>
    <w:rsid w:val="00BF33D1"/>
    <w:rsid w:val="00BF367E"/>
    <w:rsid w:val="00BF4186"/>
    <w:rsid w:val="00BF4349"/>
    <w:rsid w:val="00BF58AB"/>
    <w:rsid w:val="00C003F6"/>
    <w:rsid w:val="00C00CFB"/>
    <w:rsid w:val="00C00FC5"/>
    <w:rsid w:val="00C047AC"/>
    <w:rsid w:val="00C144F0"/>
    <w:rsid w:val="00C20777"/>
    <w:rsid w:val="00C21DFB"/>
    <w:rsid w:val="00C235E4"/>
    <w:rsid w:val="00C25A1E"/>
    <w:rsid w:val="00C42242"/>
    <w:rsid w:val="00C4653B"/>
    <w:rsid w:val="00C47602"/>
    <w:rsid w:val="00C47A65"/>
    <w:rsid w:val="00C540F9"/>
    <w:rsid w:val="00C564A4"/>
    <w:rsid w:val="00C65F9C"/>
    <w:rsid w:val="00C6773B"/>
    <w:rsid w:val="00C71D0F"/>
    <w:rsid w:val="00C743E4"/>
    <w:rsid w:val="00C83CA8"/>
    <w:rsid w:val="00C9214C"/>
    <w:rsid w:val="00C95EF7"/>
    <w:rsid w:val="00CA0815"/>
    <w:rsid w:val="00CA08C8"/>
    <w:rsid w:val="00CB3B68"/>
    <w:rsid w:val="00CB4108"/>
    <w:rsid w:val="00CB50F4"/>
    <w:rsid w:val="00CC342E"/>
    <w:rsid w:val="00CC49B6"/>
    <w:rsid w:val="00CD2E5E"/>
    <w:rsid w:val="00CD3B51"/>
    <w:rsid w:val="00CD4748"/>
    <w:rsid w:val="00CE74F7"/>
    <w:rsid w:val="00CF6023"/>
    <w:rsid w:val="00D005B1"/>
    <w:rsid w:val="00D02F6D"/>
    <w:rsid w:val="00D043DD"/>
    <w:rsid w:val="00D05C8E"/>
    <w:rsid w:val="00D067D1"/>
    <w:rsid w:val="00D10516"/>
    <w:rsid w:val="00D13215"/>
    <w:rsid w:val="00D13392"/>
    <w:rsid w:val="00D135C6"/>
    <w:rsid w:val="00D14716"/>
    <w:rsid w:val="00D1564A"/>
    <w:rsid w:val="00D165BA"/>
    <w:rsid w:val="00D20300"/>
    <w:rsid w:val="00D24360"/>
    <w:rsid w:val="00D24730"/>
    <w:rsid w:val="00D342AC"/>
    <w:rsid w:val="00D42CCF"/>
    <w:rsid w:val="00D5416D"/>
    <w:rsid w:val="00D54E00"/>
    <w:rsid w:val="00D55214"/>
    <w:rsid w:val="00D56141"/>
    <w:rsid w:val="00D56B79"/>
    <w:rsid w:val="00D61CA0"/>
    <w:rsid w:val="00D66B1D"/>
    <w:rsid w:val="00D70008"/>
    <w:rsid w:val="00D73B1D"/>
    <w:rsid w:val="00D77678"/>
    <w:rsid w:val="00D77775"/>
    <w:rsid w:val="00D8261B"/>
    <w:rsid w:val="00D878C1"/>
    <w:rsid w:val="00D87E48"/>
    <w:rsid w:val="00D9145F"/>
    <w:rsid w:val="00D92A6A"/>
    <w:rsid w:val="00D94514"/>
    <w:rsid w:val="00D94987"/>
    <w:rsid w:val="00D9510D"/>
    <w:rsid w:val="00D95A60"/>
    <w:rsid w:val="00D97766"/>
    <w:rsid w:val="00DA2B58"/>
    <w:rsid w:val="00DA364A"/>
    <w:rsid w:val="00DA37C2"/>
    <w:rsid w:val="00DA4317"/>
    <w:rsid w:val="00DA48A0"/>
    <w:rsid w:val="00DA5E01"/>
    <w:rsid w:val="00DA7083"/>
    <w:rsid w:val="00DB253F"/>
    <w:rsid w:val="00DD0177"/>
    <w:rsid w:val="00DD1499"/>
    <w:rsid w:val="00DD29FC"/>
    <w:rsid w:val="00DD3A5F"/>
    <w:rsid w:val="00DD7638"/>
    <w:rsid w:val="00DD7A2E"/>
    <w:rsid w:val="00DE3F75"/>
    <w:rsid w:val="00DE47DB"/>
    <w:rsid w:val="00DE4F67"/>
    <w:rsid w:val="00DF23B0"/>
    <w:rsid w:val="00DF53F2"/>
    <w:rsid w:val="00E00F06"/>
    <w:rsid w:val="00E02C40"/>
    <w:rsid w:val="00E0393E"/>
    <w:rsid w:val="00E079F5"/>
    <w:rsid w:val="00E111C1"/>
    <w:rsid w:val="00E12019"/>
    <w:rsid w:val="00E15A91"/>
    <w:rsid w:val="00E2286C"/>
    <w:rsid w:val="00E303CF"/>
    <w:rsid w:val="00E30AED"/>
    <w:rsid w:val="00E371E8"/>
    <w:rsid w:val="00E4234A"/>
    <w:rsid w:val="00E4422B"/>
    <w:rsid w:val="00E4472C"/>
    <w:rsid w:val="00E4564C"/>
    <w:rsid w:val="00E46415"/>
    <w:rsid w:val="00E51C5D"/>
    <w:rsid w:val="00E53BFD"/>
    <w:rsid w:val="00E55A3C"/>
    <w:rsid w:val="00E61236"/>
    <w:rsid w:val="00E632D9"/>
    <w:rsid w:val="00E6400B"/>
    <w:rsid w:val="00E7087C"/>
    <w:rsid w:val="00E82305"/>
    <w:rsid w:val="00E82AD9"/>
    <w:rsid w:val="00E82ADB"/>
    <w:rsid w:val="00E90714"/>
    <w:rsid w:val="00E96EDD"/>
    <w:rsid w:val="00EA132F"/>
    <w:rsid w:val="00EB1AC1"/>
    <w:rsid w:val="00EB3E5A"/>
    <w:rsid w:val="00EB5294"/>
    <w:rsid w:val="00EB7FBC"/>
    <w:rsid w:val="00EC0946"/>
    <w:rsid w:val="00EC602D"/>
    <w:rsid w:val="00EC7C31"/>
    <w:rsid w:val="00ED11D6"/>
    <w:rsid w:val="00ED3BFE"/>
    <w:rsid w:val="00ED6A7F"/>
    <w:rsid w:val="00ED725B"/>
    <w:rsid w:val="00ED7691"/>
    <w:rsid w:val="00EE1252"/>
    <w:rsid w:val="00EE2988"/>
    <w:rsid w:val="00EE2EDE"/>
    <w:rsid w:val="00EE4DEF"/>
    <w:rsid w:val="00EF0EEF"/>
    <w:rsid w:val="00EF341B"/>
    <w:rsid w:val="00EF38F4"/>
    <w:rsid w:val="00EF3C97"/>
    <w:rsid w:val="00EF458E"/>
    <w:rsid w:val="00EF63E1"/>
    <w:rsid w:val="00EF6CD8"/>
    <w:rsid w:val="00F10008"/>
    <w:rsid w:val="00F10CB7"/>
    <w:rsid w:val="00F12BCB"/>
    <w:rsid w:val="00F14AA9"/>
    <w:rsid w:val="00F266ED"/>
    <w:rsid w:val="00F326AC"/>
    <w:rsid w:val="00F331A6"/>
    <w:rsid w:val="00F34AA6"/>
    <w:rsid w:val="00F45423"/>
    <w:rsid w:val="00F45C4F"/>
    <w:rsid w:val="00F465D4"/>
    <w:rsid w:val="00F47D5C"/>
    <w:rsid w:val="00F52B13"/>
    <w:rsid w:val="00F5522F"/>
    <w:rsid w:val="00F55A32"/>
    <w:rsid w:val="00F56D1D"/>
    <w:rsid w:val="00F600D6"/>
    <w:rsid w:val="00F65E67"/>
    <w:rsid w:val="00F7082F"/>
    <w:rsid w:val="00F709E8"/>
    <w:rsid w:val="00F70A52"/>
    <w:rsid w:val="00F73661"/>
    <w:rsid w:val="00F768C8"/>
    <w:rsid w:val="00F82A6A"/>
    <w:rsid w:val="00F83F2F"/>
    <w:rsid w:val="00F83FFD"/>
    <w:rsid w:val="00F8449D"/>
    <w:rsid w:val="00F86606"/>
    <w:rsid w:val="00F86D99"/>
    <w:rsid w:val="00F961A5"/>
    <w:rsid w:val="00FA25F9"/>
    <w:rsid w:val="00FB0805"/>
    <w:rsid w:val="00FB18D6"/>
    <w:rsid w:val="00FB1A68"/>
    <w:rsid w:val="00FB31EF"/>
    <w:rsid w:val="00FB43A6"/>
    <w:rsid w:val="00FB45B6"/>
    <w:rsid w:val="00FB4A26"/>
    <w:rsid w:val="00FC11C6"/>
    <w:rsid w:val="00FC4975"/>
    <w:rsid w:val="00FC6A22"/>
    <w:rsid w:val="00FE761F"/>
    <w:rsid w:val="00FF36F5"/>
    <w:rsid w:val="0122BDE0"/>
    <w:rsid w:val="01C5CFCB"/>
    <w:rsid w:val="024F5EDF"/>
    <w:rsid w:val="027A90A2"/>
    <w:rsid w:val="03199D1E"/>
    <w:rsid w:val="03217205"/>
    <w:rsid w:val="03303FFF"/>
    <w:rsid w:val="0350EE6A"/>
    <w:rsid w:val="03C89E23"/>
    <w:rsid w:val="04447E8C"/>
    <w:rsid w:val="0450E928"/>
    <w:rsid w:val="0492C3C7"/>
    <w:rsid w:val="04A16EE8"/>
    <w:rsid w:val="04AA25BC"/>
    <w:rsid w:val="04C929E4"/>
    <w:rsid w:val="0512CEC5"/>
    <w:rsid w:val="05246413"/>
    <w:rsid w:val="055E11E1"/>
    <w:rsid w:val="05EC6A58"/>
    <w:rsid w:val="067E0D66"/>
    <w:rsid w:val="06FEA766"/>
    <w:rsid w:val="06FF01AD"/>
    <w:rsid w:val="0746CF9F"/>
    <w:rsid w:val="07B22D9C"/>
    <w:rsid w:val="0821385F"/>
    <w:rsid w:val="08268FAF"/>
    <w:rsid w:val="083A5FC1"/>
    <w:rsid w:val="083AC563"/>
    <w:rsid w:val="08B2C831"/>
    <w:rsid w:val="08F2ACE2"/>
    <w:rsid w:val="09343576"/>
    <w:rsid w:val="0973A535"/>
    <w:rsid w:val="09C812BE"/>
    <w:rsid w:val="09F2EFE7"/>
    <w:rsid w:val="0A073A58"/>
    <w:rsid w:val="0AA1BAF0"/>
    <w:rsid w:val="0AE775AD"/>
    <w:rsid w:val="0C209AB1"/>
    <w:rsid w:val="0C45AAAD"/>
    <w:rsid w:val="0C940FB1"/>
    <w:rsid w:val="0CA9599F"/>
    <w:rsid w:val="0D09207A"/>
    <w:rsid w:val="0D5F47E5"/>
    <w:rsid w:val="0E3DA21C"/>
    <w:rsid w:val="0E4F746B"/>
    <w:rsid w:val="0ED6D198"/>
    <w:rsid w:val="0F026E54"/>
    <w:rsid w:val="0F27E3F2"/>
    <w:rsid w:val="0F3B0455"/>
    <w:rsid w:val="0FBA55D3"/>
    <w:rsid w:val="0FE3BBCF"/>
    <w:rsid w:val="1049CBE1"/>
    <w:rsid w:val="10877A1C"/>
    <w:rsid w:val="10C6200D"/>
    <w:rsid w:val="1196E9B9"/>
    <w:rsid w:val="119827CB"/>
    <w:rsid w:val="11AF451A"/>
    <w:rsid w:val="11F3A744"/>
    <w:rsid w:val="11F71065"/>
    <w:rsid w:val="1223A940"/>
    <w:rsid w:val="12960258"/>
    <w:rsid w:val="12E90CF0"/>
    <w:rsid w:val="13523B87"/>
    <w:rsid w:val="13E0D41E"/>
    <w:rsid w:val="13EDCE22"/>
    <w:rsid w:val="13F8234F"/>
    <w:rsid w:val="14030FCA"/>
    <w:rsid w:val="14575A54"/>
    <w:rsid w:val="1478E940"/>
    <w:rsid w:val="14B4F99D"/>
    <w:rsid w:val="14CE8A7B"/>
    <w:rsid w:val="14F11046"/>
    <w:rsid w:val="15A7F1AC"/>
    <w:rsid w:val="15DC4B3E"/>
    <w:rsid w:val="15E07283"/>
    <w:rsid w:val="161AB965"/>
    <w:rsid w:val="1658535E"/>
    <w:rsid w:val="16F6E88D"/>
    <w:rsid w:val="173D157F"/>
    <w:rsid w:val="179275E9"/>
    <w:rsid w:val="1819D316"/>
    <w:rsid w:val="184FE789"/>
    <w:rsid w:val="18D6DE86"/>
    <w:rsid w:val="18E8C462"/>
    <w:rsid w:val="1914B946"/>
    <w:rsid w:val="19893D6D"/>
    <w:rsid w:val="19E07160"/>
    <w:rsid w:val="1A1C515E"/>
    <w:rsid w:val="1A3E16BE"/>
    <w:rsid w:val="1A4F5CF8"/>
    <w:rsid w:val="1A94F9CD"/>
    <w:rsid w:val="1AB7483D"/>
    <w:rsid w:val="1B0B76AC"/>
    <w:rsid w:val="1B348338"/>
    <w:rsid w:val="1B5440F7"/>
    <w:rsid w:val="1C0D839A"/>
    <w:rsid w:val="1C0FB546"/>
    <w:rsid w:val="1D4705D4"/>
    <w:rsid w:val="1D508D89"/>
    <w:rsid w:val="1D5D3AE7"/>
    <w:rsid w:val="1D769A9F"/>
    <w:rsid w:val="1D9423B2"/>
    <w:rsid w:val="1D985E59"/>
    <w:rsid w:val="1D9AE14D"/>
    <w:rsid w:val="1DA82BA8"/>
    <w:rsid w:val="1DABB77D"/>
    <w:rsid w:val="1DC1B8AC"/>
    <w:rsid w:val="1DEDEBE5"/>
    <w:rsid w:val="1E0A1BC3"/>
    <w:rsid w:val="1EB2E473"/>
    <w:rsid w:val="1EE7CDA3"/>
    <w:rsid w:val="1F1441F5"/>
    <w:rsid w:val="1F462718"/>
    <w:rsid w:val="20075CE3"/>
    <w:rsid w:val="200DB5D7"/>
    <w:rsid w:val="209A753C"/>
    <w:rsid w:val="209E986F"/>
    <w:rsid w:val="20A2F4D7"/>
    <w:rsid w:val="20E55178"/>
    <w:rsid w:val="20FB847D"/>
    <w:rsid w:val="2138672C"/>
    <w:rsid w:val="214F8B34"/>
    <w:rsid w:val="218DCE25"/>
    <w:rsid w:val="21A75B29"/>
    <w:rsid w:val="21E98F91"/>
    <w:rsid w:val="226D7D0C"/>
    <w:rsid w:val="2271E09E"/>
    <w:rsid w:val="228D9C66"/>
    <w:rsid w:val="228EC8F8"/>
    <w:rsid w:val="22C5E398"/>
    <w:rsid w:val="22C8E7D0"/>
    <w:rsid w:val="233369D0"/>
    <w:rsid w:val="233371BF"/>
    <w:rsid w:val="23414677"/>
    <w:rsid w:val="2348752E"/>
    <w:rsid w:val="237AC29B"/>
    <w:rsid w:val="23D763D3"/>
    <w:rsid w:val="23F3BDF6"/>
    <w:rsid w:val="241A9AC9"/>
    <w:rsid w:val="242DA031"/>
    <w:rsid w:val="24589558"/>
    <w:rsid w:val="24AD24DB"/>
    <w:rsid w:val="256EB996"/>
    <w:rsid w:val="25F0DE6E"/>
    <w:rsid w:val="260A7AA3"/>
    <w:rsid w:val="2617D6B3"/>
    <w:rsid w:val="261A93A1"/>
    <w:rsid w:val="272A6299"/>
    <w:rsid w:val="274D7234"/>
    <w:rsid w:val="27592588"/>
    <w:rsid w:val="27610D89"/>
    <w:rsid w:val="280E7D51"/>
    <w:rsid w:val="29059A43"/>
    <w:rsid w:val="292F0AF5"/>
    <w:rsid w:val="2949DC3F"/>
    <w:rsid w:val="2994B225"/>
    <w:rsid w:val="29AE9417"/>
    <w:rsid w:val="29B95D7A"/>
    <w:rsid w:val="2A5AE01E"/>
    <w:rsid w:val="2A8BD1A9"/>
    <w:rsid w:val="2AEA8F78"/>
    <w:rsid w:val="2B6D8BEF"/>
    <w:rsid w:val="2B6FDD21"/>
    <w:rsid w:val="2B9F1CF8"/>
    <w:rsid w:val="2BE2829D"/>
    <w:rsid w:val="2C7589A9"/>
    <w:rsid w:val="2D2E96B9"/>
    <w:rsid w:val="2DCD920B"/>
    <w:rsid w:val="2E3488B8"/>
    <w:rsid w:val="2E41907B"/>
    <w:rsid w:val="2E8C9CC7"/>
    <w:rsid w:val="2EBD77D7"/>
    <w:rsid w:val="2ED81F7B"/>
    <w:rsid w:val="2EDB35A1"/>
    <w:rsid w:val="30A03A50"/>
    <w:rsid w:val="30C60108"/>
    <w:rsid w:val="30CD8C34"/>
    <w:rsid w:val="3162EC77"/>
    <w:rsid w:val="3171C3EE"/>
    <w:rsid w:val="322BB4BE"/>
    <w:rsid w:val="322E7745"/>
    <w:rsid w:val="32359A82"/>
    <w:rsid w:val="3236FE2C"/>
    <w:rsid w:val="32A2FFCC"/>
    <w:rsid w:val="32AF5CD3"/>
    <w:rsid w:val="3337187E"/>
    <w:rsid w:val="3366C9F3"/>
    <w:rsid w:val="336EEAE1"/>
    <w:rsid w:val="33AD8357"/>
    <w:rsid w:val="33AFCE08"/>
    <w:rsid w:val="33DAEB05"/>
    <w:rsid w:val="33E0415F"/>
    <w:rsid w:val="34076535"/>
    <w:rsid w:val="34448E44"/>
    <w:rsid w:val="344B2D34"/>
    <w:rsid w:val="349A65B5"/>
    <w:rsid w:val="349FDC19"/>
    <w:rsid w:val="34C74B75"/>
    <w:rsid w:val="35A194C9"/>
    <w:rsid w:val="3652D4FB"/>
    <w:rsid w:val="367DAF59"/>
    <w:rsid w:val="3887211D"/>
    <w:rsid w:val="38D45659"/>
    <w:rsid w:val="38FEF660"/>
    <w:rsid w:val="3944C264"/>
    <w:rsid w:val="39917BBC"/>
    <w:rsid w:val="39A77575"/>
    <w:rsid w:val="39ED9C4A"/>
    <w:rsid w:val="3A079691"/>
    <w:rsid w:val="3A10EC5E"/>
    <w:rsid w:val="3A1D0672"/>
    <w:rsid w:val="3A76248D"/>
    <w:rsid w:val="3A7987EB"/>
    <w:rsid w:val="3B4345D6"/>
    <w:rsid w:val="3BB8953C"/>
    <w:rsid w:val="3C4FA029"/>
    <w:rsid w:val="3C9BB4D0"/>
    <w:rsid w:val="3D3FD68F"/>
    <w:rsid w:val="3D40A4F7"/>
    <w:rsid w:val="3D9FEDD6"/>
    <w:rsid w:val="3DAFC7E7"/>
    <w:rsid w:val="3DBCA81A"/>
    <w:rsid w:val="3DBDA72D"/>
    <w:rsid w:val="3DDCF73F"/>
    <w:rsid w:val="3E7AE698"/>
    <w:rsid w:val="3E9D30EB"/>
    <w:rsid w:val="3ECEC1F4"/>
    <w:rsid w:val="3F143404"/>
    <w:rsid w:val="3FBCF541"/>
    <w:rsid w:val="3FDB7978"/>
    <w:rsid w:val="40077ADB"/>
    <w:rsid w:val="400A68A3"/>
    <w:rsid w:val="4016B6F9"/>
    <w:rsid w:val="403B9B9A"/>
    <w:rsid w:val="40643866"/>
    <w:rsid w:val="4064D4D6"/>
    <w:rsid w:val="4148242C"/>
    <w:rsid w:val="4155FD96"/>
    <w:rsid w:val="417749D9"/>
    <w:rsid w:val="418C4EE9"/>
    <w:rsid w:val="41AB51E3"/>
    <w:rsid w:val="41EEC686"/>
    <w:rsid w:val="41FD2130"/>
    <w:rsid w:val="431B0A73"/>
    <w:rsid w:val="4342A86D"/>
    <w:rsid w:val="434F8D26"/>
    <w:rsid w:val="43774011"/>
    <w:rsid w:val="43A63ACA"/>
    <w:rsid w:val="43AA8449"/>
    <w:rsid w:val="43D74FF5"/>
    <w:rsid w:val="440CD17A"/>
    <w:rsid w:val="44171BE5"/>
    <w:rsid w:val="441AE523"/>
    <w:rsid w:val="4449DBDE"/>
    <w:rsid w:val="44635BF8"/>
    <w:rsid w:val="44E41FE3"/>
    <w:rsid w:val="452E3926"/>
    <w:rsid w:val="4587182F"/>
    <w:rsid w:val="46AF23A8"/>
    <w:rsid w:val="4734CAFC"/>
    <w:rsid w:val="47EE4612"/>
    <w:rsid w:val="47EEDD8A"/>
    <w:rsid w:val="486403C1"/>
    <w:rsid w:val="488518A9"/>
    <w:rsid w:val="49046EDA"/>
    <w:rsid w:val="492CF441"/>
    <w:rsid w:val="49D23F28"/>
    <w:rsid w:val="49DE1D2A"/>
    <w:rsid w:val="4AE0586D"/>
    <w:rsid w:val="4AE7AE7B"/>
    <w:rsid w:val="4B0CF148"/>
    <w:rsid w:val="4B3266E6"/>
    <w:rsid w:val="4B400E34"/>
    <w:rsid w:val="4B9D7718"/>
    <w:rsid w:val="4BF13FCC"/>
    <w:rsid w:val="4BFA5B47"/>
    <w:rsid w:val="4C15EB21"/>
    <w:rsid w:val="4C30063E"/>
    <w:rsid w:val="4C49971C"/>
    <w:rsid w:val="4C5B7988"/>
    <w:rsid w:val="4CCECEBF"/>
    <w:rsid w:val="4CED6662"/>
    <w:rsid w:val="4D7D6CBF"/>
    <w:rsid w:val="4DCE6426"/>
    <w:rsid w:val="4DDB873E"/>
    <w:rsid w:val="4E3E0645"/>
    <w:rsid w:val="4E63E185"/>
    <w:rsid w:val="4E86438C"/>
    <w:rsid w:val="4EBD1240"/>
    <w:rsid w:val="4EE2CDDA"/>
    <w:rsid w:val="4F2F06B1"/>
    <w:rsid w:val="4F8137DE"/>
    <w:rsid w:val="4FAE0814"/>
    <w:rsid w:val="501418FE"/>
    <w:rsid w:val="5116E2E0"/>
    <w:rsid w:val="512890BC"/>
    <w:rsid w:val="515CDEC7"/>
    <w:rsid w:val="517CC4BF"/>
    <w:rsid w:val="5216BF7F"/>
    <w:rsid w:val="528500C4"/>
    <w:rsid w:val="532DDF88"/>
    <w:rsid w:val="5356A128"/>
    <w:rsid w:val="54008418"/>
    <w:rsid w:val="544A4978"/>
    <w:rsid w:val="546DDED0"/>
    <w:rsid w:val="547D55EA"/>
    <w:rsid w:val="548EC200"/>
    <w:rsid w:val="54AC7E7B"/>
    <w:rsid w:val="54E9233D"/>
    <w:rsid w:val="5513E211"/>
    <w:rsid w:val="552BBC4C"/>
    <w:rsid w:val="554D99B9"/>
    <w:rsid w:val="55CAE110"/>
    <w:rsid w:val="55EC8D70"/>
    <w:rsid w:val="567DFDAD"/>
    <w:rsid w:val="57E442DD"/>
    <w:rsid w:val="585547D3"/>
    <w:rsid w:val="5865BAEE"/>
    <w:rsid w:val="58D717E7"/>
    <w:rsid w:val="58F2A7C1"/>
    <w:rsid w:val="5934D191"/>
    <w:rsid w:val="5939AB14"/>
    <w:rsid w:val="59F11834"/>
    <w:rsid w:val="5A061413"/>
    <w:rsid w:val="5A079535"/>
    <w:rsid w:val="5A36DAFE"/>
    <w:rsid w:val="5A5B8653"/>
    <w:rsid w:val="5A78A88B"/>
    <w:rsid w:val="5A8B138B"/>
    <w:rsid w:val="5AC5C00F"/>
    <w:rsid w:val="5ACFCB56"/>
    <w:rsid w:val="5B0FAF2C"/>
    <w:rsid w:val="5B66A8EA"/>
    <w:rsid w:val="5B77816B"/>
    <w:rsid w:val="5B9C5DA3"/>
    <w:rsid w:val="5BED9E3C"/>
    <w:rsid w:val="5C2845AD"/>
    <w:rsid w:val="5C2D6FB1"/>
    <w:rsid w:val="5CB11DB8"/>
    <w:rsid w:val="5CC09125"/>
    <w:rsid w:val="5D4A99B9"/>
    <w:rsid w:val="5D92764E"/>
    <w:rsid w:val="5F4B5199"/>
    <w:rsid w:val="5F905896"/>
    <w:rsid w:val="5FEB3FAB"/>
    <w:rsid w:val="5FFF894F"/>
    <w:rsid w:val="60E2C144"/>
    <w:rsid w:val="61076C99"/>
    <w:rsid w:val="612C18E9"/>
    <w:rsid w:val="616DAB41"/>
    <w:rsid w:val="629381FA"/>
    <w:rsid w:val="629DE025"/>
    <w:rsid w:val="62A00E18"/>
    <w:rsid w:val="62C3ED3B"/>
    <w:rsid w:val="62C5C430"/>
    <w:rsid w:val="63240F5D"/>
    <w:rsid w:val="63B77D5D"/>
    <w:rsid w:val="63E51257"/>
    <w:rsid w:val="6411DE03"/>
    <w:rsid w:val="64224E91"/>
    <w:rsid w:val="64453479"/>
    <w:rsid w:val="644C99C3"/>
    <w:rsid w:val="64AB2B37"/>
    <w:rsid w:val="64C52994"/>
    <w:rsid w:val="64D276D1"/>
    <w:rsid w:val="64E59877"/>
    <w:rsid w:val="65089553"/>
    <w:rsid w:val="657020AE"/>
    <w:rsid w:val="65948082"/>
    <w:rsid w:val="65A75475"/>
    <w:rsid w:val="65D7AEDA"/>
    <w:rsid w:val="663F1EA1"/>
    <w:rsid w:val="6646DDE0"/>
    <w:rsid w:val="665BB379"/>
    <w:rsid w:val="667C07E6"/>
    <w:rsid w:val="66F1441C"/>
    <w:rsid w:val="671332F7"/>
    <w:rsid w:val="67575F9D"/>
    <w:rsid w:val="67B7473A"/>
    <w:rsid w:val="67D10EC3"/>
    <w:rsid w:val="680A1793"/>
    <w:rsid w:val="6815DA60"/>
    <w:rsid w:val="685EE6A2"/>
    <w:rsid w:val="68C07100"/>
    <w:rsid w:val="692DFA58"/>
    <w:rsid w:val="698077DB"/>
    <w:rsid w:val="69814BC1"/>
    <w:rsid w:val="6A0F2984"/>
    <w:rsid w:val="6A1C7476"/>
    <w:rsid w:val="6A1D93C8"/>
    <w:rsid w:val="6A737085"/>
    <w:rsid w:val="6A9D46D9"/>
    <w:rsid w:val="6AFB3354"/>
    <w:rsid w:val="6BD300CB"/>
    <w:rsid w:val="6BEEC376"/>
    <w:rsid w:val="6C2A3948"/>
    <w:rsid w:val="6C35E574"/>
    <w:rsid w:val="6C4C7D20"/>
    <w:rsid w:val="6C85FAB4"/>
    <w:rsid w:val="6CAE6025"/>
    <w:rsid w:val="6CE9AB8F"/>
    <w:rsid w:val="6D3278E0"/>
    <w:rsid w:val="6D8EEF08"/>
    <w:rsid w:val="6E2C4851"/>
    <w:rsid w:val="6E38AD21"/>
    <w:rsid w:val="6E6030BA"/>
    <w:rsid w:val="6EB9906C"/>
    <w:rsid w:val="6EF73BA7"/>
    <w:rsid w:val="6F750E1A"/>
    <w:rsid w:val="6F99B96F"/>
    <w:rsid w:val="6FC4273B"/>
    <w:rsid w:val="6FEAFE9A"/>
    <w:rsid w:val="705C28C2"/>
    <w:rsid w:val="707E6B08"/>
    <w:rsid w:val="709FF0C1"/>
    <w:rsid w:val="712E37A1"/>
    <w:rsid w:val="718BDBB8"/>
    <w:rsid w:val="71A478FE"/>
    <w:rsid w:val="7202CAA0"/>
    <w:rsid w:val="727437FF"/>
    <w:rsid w:val="727AF110"/>
    <w:rsid w:val="72D1B4FD"/>
    <w:rsid w:val="72D5EDB8"/>
    <w:rsid w:val="732593B9"/>
    <w:rsid w:val="73FF3230"/>
    <w:rsid w:val="7416C171"/>
    <w:rsid w:val="748BE222"/>
    <w:rsid w:val="74CDE42C"/>
    <w:rsid w:val="74F9F33A"/>
    <w:rsid w:val="75159DA2"/>
    <w:rsid w:val="77DA1B03"/>
    <w:rsid w:val="77DA4024"/>
    <w:rsid w:val="7839D87E"/>
    <w:rsid w:val="785928F0"/>
    <w:rsid w:val="78DF3D36"/>
    <w:rsid w:val="78E96DD0"/>
    <w:rsid w:val="78EA3294"/>
    <w:rsid w:val="79B06932"/>
    <w:rsid w:val="7A46D307"/>
    <w:rsid w:val="7AB4CB69"/>
    <w:rsid w:val="7ABD823D"/>
    <w:rsid w:val="7B3E21CF"/>
    <w:rsid w:val="7B45123B"/>
    <w:rsid w:val="7B815256"/>
    <w:rsid w:val="7C0D069C"/>
    <w:rsid w:val="7C3042CA"/>
    <w:rsid w:val="7C3939D5"/>
    <w:rsid w:val="7C455540"/>
    <w:rsid w:val="7C75CA19"/>
    <w:rsid w:val="7C75DF92"/>
    <w:rsid w:val="7CCF104D"/>
    <w:rsid w:val="7CDFE67D"/>
    <w:rsid w:val="7D143A0D"/>
    <w:rsid w:val="7D7FA2B9"/>
    <w:rsid w:val="7D9F1E85"/>
    <w:rsid w:val="7E370AF2"/>
    <w:rsid w:val="7E4EB95C"/>
    <w:rsid w:val="7E55726D"/>
    <w:rsid w:val="7E6363D7"/>
    <w:rsid w:val="7F750F29"/>
    <w:rsid w:val="7F7A88F9"/>
    <w:rsid w:val="7FE1A113"/>
    <w:rsid w:val="7FFFC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B13D9"/>
  <w15:chartTrackingRefBased/>
  <w15:docId w15:val="{B7A9535C-F594-415F-BC0A-2BCCE371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E48"/>
    <w:pPr>
      <w:spacing w:before="220" w:after="220"/>
    </w:pPr>
    <w:rPr>
      <w:rFonts w:ascii="Arial" w:hAnsi="Arial"/>
      <w:sz w:val="20"/>
      <w:szCs w:val="18"/>
    </w:rPr>
  </w:style>
  <w:style w:type="paragraph" w:styleId="Heading1">
    <w:name w:val="heading 1"/>
    <w:next w:val="Normal"/>
    <w:qFormat/>
    <w:rsid w:val="003765EC"/>
    <w:pPr>
      <w:outlineLvl w:val="0"/>
    </w:pPr>
    <w:rPr>
      <w:rFonts w:ascii="Arial" w:eastAsiaTheme="majorEastAsia" w:hAnsi="Arial" w:cs="Calibri"/>
      <w:b/>
      <w:bCs/>
      <w:color w:val="034F61" w:themeColor="text2"/>
      <w:sz w:val="24"/>
      <w:szCs w:val="28"/>
    </w:rPr>
  </w:style>
  <w:style w:type="paragraph" w:styleId="Heading2">
    <w:name w:val="heading 2"/>
    <w:next w:val="Normal"/>
    <w:unhideWhenUsed/>
    <w:qFormat/>
    <w:rsid w:val="00BF061F"/>
    <w:pPr>
      <w:spacing w:before="360" w:after="120"/>
      <w:outlineLvl w:val="1"/>
    </w:pPr>
    <w:rPr>
      <w:rFonts w:ascii="Arial" w:eastAsiaTheme="majorEastAsia" w:hAnsi="Arial" w:cs="Arial"/>
      <w:b/>
      <w:color w:val="000000" w:themeColor="text1"/>
      <w:u w:val="single"/>
    </w:rPr>
  </w:style>
  <w:style w:type="paragraph" w:styleId="Heading3">
    <w:name w:val="heading 3"/>
    <w:basedOn w:val="Normal"/>
    <w:next w:val="Normal"/>
    <w:link w:val="Heading3Char"/>
    <w:unhideWhenUsed/>
    <w:rsid w:val="00F5522F"/>
    <w:pPr>
      <w:numPr>
        <w:ilvl w:val="2"/>
        <w:numId w:val="20"/>
      </w:numPr>
      <w:outlineLvl w:val="2"/>
    </w:pPr>
    <w:rPr>
      <w:rFonts w:ascii="Arial Narrow" w:eastAsiaTheme="majorEastAsia" w:hAnsi="Arial Narrow" w:cstheme="majorBidi"/>
      <w:b/>
      <w:color w:val="000000" w:themeColor="text1"/>
    </w:rPr>
  </w:style>
  <w:style w:type="paragraph" w:styleId="Heading4">
    <w:name w:val="heading 4"/>
    <w:basedOn w:val="Heading3"/>
    <w:next w:val="Normal"/>
    <w:link w:val="Heading4Char"/>
    <w:uiPriority w:val="9"/>
    <w:unhideWhenUsed/>
    <w:pPr>
      <w:numPr>
        <w:ilvl w:val="3"/>
      </w:numPr>
      <w:spacing w:before="240"/>
      <w:outlineLvl w:val="3"/>
    </w:pPr>
    <w:rPr>
      <w:color w:val="DCD91A" w:themeColor="accent3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pPr>
      <w:numPr>
        <w:ilvl w:val="4"/>
        <w:numId w:val="20"/>
      </w:num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numPr>
        <w:ilvl w:val="5"/>
        <w:numId w:val="20"/>
      </w:numPr>
      <w:spacing w:before="240" w:after="60"/>
      <w:outlineLvl w:val="5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numPr>
        <w:ilvl w:val="6"/>
        <w:numId w:val="20"/>
      </w:numPr>
      <w:spacing w:before="240" w:after="6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numPr>
        <w:ilvl w:val="7"/>
        <w:numId w:val="20"/>
      </w:numPr>
      <w:spacing w:before="240" w:after="60"/>
      <w:outlineLvl w:val="7"/>
    </w:pPr>
    <w:rPr>
      <w:rFonts w:asciiTheme="majorHAnsi" w:eastAsiaTheme="majorEastAsia" w:hAnsiTheme="majorHAnsi"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numPr>
        <w:ilvl w:val="8"/>
        <w:numId w:val="2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24426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24426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ED8E7C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1"/>
    <w:unhideWhenUsed/>
    <w:pPr>
      <w:spacing w:before="80" w:after="80"/>
      <w:jc w:val="right"/>
    </w:pPr>
    <w:rPr>
      <w:color w:val="034F61" w:themeColor="text2"/>
    </w:rPr>
  </w:style>
  <w:style w:type="character" w:customStyle="1" w:styleId="FooterChar">
    <w:name w:val="Footer Char"/>
    <w:basedOn w:val="DefaultParagraphFont"/>
    <w:link w:val="Footer"/>
    <w:uiPriority w:val="1"/>
    <w:rPr>
      <w:color w:val="034F61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 Narrow" w:eastAsiaTheme="majorEastAsia" w:hAnsi="Arial Narrow" w:cstheme="majorBidi"/>
      <w:b/>
      <w:color w:val="DCD91A" w:themeColor="accent3" w:themeShade="BF"/>
      <w:sz w:val="20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sz w:val="20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iCs/>
      <w:sz w:val="2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3712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33712"/>
    <w:rPr>
      <w:rFonts w:ascii="Arial" w:hAnsi="Arial"/>
      <w:sz w:val="20"/>
      <w:szCs w:val="18"/>
    </w:rPr>
  </w:style>
  <w:style w:type="paragraph" w:customStyle="1" w:styleId="Logo">
    <w:name w:val="Logo"/>
    <w:basedOn w:val="Normal"/>
    <w:qFormat/>
    <w:pPr>
      <w:jc w:val="center"/>
    </w:p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D9E3F1" w:themeColor="accent2" w:themeTint="33"/>
        <w:bottom w:val="single" w:sz="4" w:space="0" w:color="D9E3F1" w:themeColor="accent2" w:themeTint="33"/>
        <w:insideH w:val="single" w:sz="4" w:space="0" w:color="D9E3F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92C8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8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A" w:themeFill="accent6" w:themeFillTint="33"/>
      </w:tcPr>
    </w:tblStylePr>
    <w:tblStylePr w:type="band1Horz">
      <w:tblPr/>
      <w:tcPr>
        <w:shd w:val="clear" w:color="auto" w:fill="DAECFA" w:themeFill="accent6" w:themeFillTint="33"/>
      </w:tcPr>
    </w:tblStylePr>
  </w:style>
  <w:style w:type="table" w:styleId="ListTable6Colo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Borders>
        <w:top w:val="single" w:sz="4" w:space="0" w:color="8FADD6" w:themeColor="accent2" w:themeTint="99"/>
        <w:bottom w:val="single" w:sz="4" w:space="0" w:color="8FADD6" w:themeColor="accent2" w:themeTint="99"/>
        <w:insideH w:val="single" w:sz="4" w:space="0" w:color="8FADD6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3F1" w:themeFill="accent2" w:themeFillTint="33"/>
      </w:tcPr>
    </w:tblStylePr>
    <w:tblStylePr w:type="band1Horz">
      <w:tblPr/>
      <w:tcPr>
        <w:shd w:val="clear" w:color="auto" w:fill="D9E3F1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Borders>
        <w:top w:val="single" w:sz="4" w:space="0" w:color="ED8E7C" w:themeColor="accent1" w:themeTint="99"/>
        <w:bottom w:val="single" w:sz="4" w:space="0" w:color="ED8E7C" w:themeColor="accent1" w:themeTint="99"/>
        <w:insideH w:val="single" w:sz="4" w:space="0" w:color="ED8E7C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9D3" w:themeFill="accent1" w:themeFillTint="33"/>
      </w:tcPr>
    </w:tblStylePr>
    <w:tblStylePr w:type="band1Horz">
      <w:tblPr/>
      <w:tcPr>
        <w:shd w:val="clear" w:color="auto" w:fill="F9D9D3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Borders>
        <w:top w:val="single" w:sz="4" w:space="0" w:color="F3F29E" w:themeColor="accent3" w:themeTint="99"/>
        <w:bottom w:val="single" w:sz="4" w:space="0" w:color="F3F29E" w:themeColor="accent3" w:themeTint="99"/>
        <w:insideH w:val="single" w:sz="4" w:space="0" w:color="F3F29E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ADE" w:themeFill="accent3" w:themeFillTint="33"/>
      </w:tcPr>
    </w:tblStylePr>
    <w:tblStylePr w:type="band1Horz">
      <w:tblPr/>
      <w:tcPr>
        <w:shd w:val="clear" w:color="auto" w:fill="FBFADE" w:themeFill="accent3" w:themeFillTint="33"/>
      </w:tcPr>
    </w:tblStylePr>
  </w:style>
  <w:style w:type="character" w:customStyle="1" w:styleId="Heading3Char">
    <w:name w:val="Heading 3 Char"/>
    <w:basedOn w:val="DefaultParagraphFont"/>
    <w:link w:val="Heading3"/>
    <w:rsid w:val="00F5522F"/>
    <w:rPr>
      <w:rFonts w:ascii="Arial Narrow" w:eastAsiaTheme="majorEastAsia" w:hAnsi="Arial Narrow" w:cstheme="majorBidi"/>
      <w:b/>
      <w:color w:val="000000" w:themeColor="text1"/>
      <w:sz w:val="20"/>
      <w:szCs w:val="18"/>
    </w:rPr>
  </w:style>
  <w:style w:type="table" w:styleId="TableGridLight">
    <w:name w:val="Grid Table Light"/>
    <w:basedOn w:val="TableNormal"/>
    <w:uiPriority w:val="40"/>
    <w:rsid w:val="009163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3E5A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7A5978"/>
    <w:pPr>
      <w:ind w:left="1080"/>
      <w:contextualSpacing/>
    </w:pPr>
  </w:style>
  <w:style w:type="numbering" w:customStyle="1" w:styleId="Style1">
    <w:name w:val="Style1"/>
    <w:basedOn w:val="NoList"/>
    <w:uiPriority w:val="99"/>
    <w:rsid w:val="00E15A91"/>
    <w:pPr>
      <w:numPr>
        <w:numId w:val="9"/>
      </w:numPr>
    </w:pPr>
  </w:style>
  <w:style w:type="numbering" w:customStyle="1" w:styleId="Agenda">
    <w:name w:val="Agenda"/>
    <w:basedOn w:val="NoList"/>
    <w:uiPriority w:val="99"/>
    <w:rsid w:val="007658CC"/>
    <w:pPr>
      <w:numPr>
        <w:numId w:val="10"/>
      </w:numPr>
    </w:pPr>
  </w:style>
  <w:style w:type="character" w:customStyle="1" w:styleId="Durations">
    <w:name w:val="Durations"/>
    <w:basedOn w:val="DefaultParagraphFont"/>
    <w:uiPriority w:val="1"/>
    <w:qFormat/>
    <w:rsid w:val="00507F8C"/>
    <w:rPr>
      <w:rFonts w:ascii="Arial" w:hAnsi="Arial" w:cs="Arial"/>
      <w:i/>
      <w:color w:val="000000" w:themeColor="text1"/>
      <w:sz w:val="20"/>
      <w:szCs w:val="22"/>
    </w:rPr>
  </w:style>
  <w:style w:type="paragraph" w:customStyle="1" w:styleId="ListNumber">
    <w:name w:val="ListNumber"/>
    <w:basedOn w:val="Heading1"/>
    <w:next w:val="Normal"/>
    <w:qFormat/>
    <w:rsid w:val="002F3C77"/>
    <w:pPr>
      <w:numPr>
        <w:numId w:val="16"/>
      </w:numPr>
      <w:spacing w:before="360" w:after="120"/>
    </w:pPr>
    <w:rPr>
      <w:rFonts w:cs="Arial"/>
      <w:bCs w:val="0"/>
    </w:rPr>
  </w:style>
  <w:style w:type="paragraph" w:customStyle="1" w:styleId="ListNumber2">
    <w:name w:val="ListNumber2"/>
    <w:next w:val="Normal"/>
    <w:autoRedefine/>
    <w:qFormat/>
    <w:rsid w:val="00A36354"/>
    <w:pPr>
      <w:numPr>
        <w:numId w:val="31"/>
      </w:numPr>
      <w:spacing w:before="120" w:after="120"/>
    </w:pPr>
    <w:rPr>
      <w:rFonts w:ascii="Arial" w:eastAsiaTheme="majorEastAsia" w:hAnsi="Arial" w:cs="Arial"/>
      <w:b/>
      <w:color w:val="000000" w:themeColor="text1"/>
    </w:rPr>
  </w:style>
  <w:style w:type="character" w:customStyle="1" w:styleId="TableBold">
    <w:name w:val="TableBold"/>
    <w:basedOn w:val="DefaultParagraphFont"/>
    <w:uiPriority w:val="1"/>
    <w:qFormat/>
    <w:rsid w:val="00B145EF"/>
    <w:rPr>
      <w:b/>
      <w:color w:val="000000" w:themeColor="text1"/>
    </w:rPr>
  </w:style>
  <w:style w:type="paragraph" w:customStyle="1" w:styleId="Minutes">
    <w:name w:val="Minutes"/>
    <w:next w:val="DecisionObservations"/>
    <w:qFormat/>
    <w:rsid w:val="005D7B18"/>
    <w:pPr>
      <w:spacing w:before="120" w:after="120"/>
      <w:ind w:left="446" w:firstLine="547"/>
    </w:pPr>
    <w:rPr>
      <w:rFonts w:ascii="Arial" w:hAnsi="Arial"/>
      <w:i/>
      <w:sz w:val="20"/>
      <w:szCs w:val="18"/>
    </w:rPr>
  </w:style>
  <w:style w:type="numbering" w:customStyle="1" w:styleId="NTRCList">
    <w:name w:val="NTRCList"/>
    <w:uiPriority w:val="99"/>
    <w:rsid w:val="00D95A60"/>
    <w:pPr>
      <w:numPr>
        <w:numId w:val="15"/>
      </w:numPr>
    </w:pPr>
  </w:style>
  <w:style w:type="paragraph" w:customStyle="1" w:styleId="DecisionObservations">
    <w:name w:val="Decision/Observations"/>
    <w:basedOn w:val="Normal"/>
    <w:qFormat/>
    <w:rsid w:val="00750BB5"/>
    <w:pPr>
      <w:spacing w:before="120" w:after="120"/>
      <w:ind w:left="1080" w:hanging="180"/>
    </w:pPr>
    <w:rPr>
      <w:u w:val="single"/>
    </w:rPr>
  </w:style>
  <w:style w:type="character" w:customStyle="1" w:styleId="BoldHeader">
    <w:name w:val="BoldHeader"/>
    <w:basedOn w:val="DefaultParagraphFont"/>
    <w:uiPriority w:val="1"/>
    <w:qFormat/>
    <w:rsid w:val="00795305"/>
    <w:rPr>
      <w:rFonts w:ascii="Arial" w:hAnsi="Arial"/>
      <w:b/>
      <w:sz w:val="20"/>
    </w:rPr>
  </w:style>
  <w:style w:type="paragraph" w:customStyle="1" w:styleId="ListNumber3">
    <w:name w:val="ListNumber3"/>
    <w:basedOn w:val="Normal"/>
    <w:qFormat/>
    <w:rsid w:val="00D87E48"/>
    <w:pPr>
      <w:spacing w:before="100" w:after="100"/>
      <w:ind w:left="1440"/>
    </w:pPr>
    <w:rPr>
      <w:i/>
      <w:iCs/>
    </w:rPr>
  </w:style>
  <w:style w:type="paragraph" w:customStyle="1" w:styleId="ListNumber4">
    <w:name w:val="ListNumber4"/>
    <w:basedOn w:val="Heading2"/>
    <w:autoRedefine/>
    <w:qFormat/>
    <w:rsid w:val="00BF061F"/>
    <w:pPr>
      <w:numPr>
        <w:numId w:val="5"/>
      </w:numPr>
      <w:spacing w:before="120"/>
      <w:ind w:left="2664"/>
    </w:pPr>
    <w:rPr>
      <w:rFonts w:eastAsiaTheme="minorEastAsia"/>
      <w:b w:val="0"/>
      <w:color w:val="auto"/>
      <w:u w:val="none"/>
    </w:rPr>
  </w:style>
  <w:style w:type="paragraph" w:customStyle="1" w:styleId="Minutes-List1">
    <w:name w:val="Minutes-List1"/>
    <w:qFormat/>
    <w:rsid w:val="005D7B18"/>
    <w:pPr>
      <w:numPr>
        <w:numId w:val="12"/>
      </w:numPr>
      <w:spacing w:before="120" w:after="120"/>
    </w:pPr>
    <w:rPr>
      <w:rFonts w:ascii="Arial" w:hAnsi="Arial" w:cs="Arial"/>
      <w:i/>
      <w:color w:val="000000" w:themeColor="text1"/>
      <w:sz w:val="20"/>
    </w:rPr>
  </w:style>
  <w:style w:type="numbering" w:customStyle="1" w:styleId="MinutesList">
    <w:name w:val="MinutesList"/>
    <w:uiPriority w:val="99"/>
    <w:rsid w:val="001F7BDF"/>
    <w:pPr>
      <w:numPr>
        <w:numId w:val="13"/>
      </w:numPr>
    </w:pPr>
  </w:style>
  <w:style w:type="paragraph" w:customStyle="1" w:styleId="Minutes-List2">
    <w:name w:val="Minutes-List2"/>
    <w:qFormat/>
    <w:rsid w:val="005D7B18"/>
    <w:pPr>
      <w:numPr>
        <w:ilvl w:val="1"/>
        <w:numId w:val="12"/>
      </w:numPr>
      <w:spacing w:before="120" w:after="120"/>
    </w:pPr>
    <w:rPr>
      <w:rFonts w:ascii="Arial" w:hAnsi="Arial"/>
      <w:i/>
      <w:sz w:val="20"/>
      <w:szCs w:val="18"/>
    </w:rPr>
  </w:style>
  <w:style w:type="paragraph" w:customStyle="1" w:styleId="Minutes-List3">
    <w:name w:val="Minutes-List3"/>
    <w:qFormat/>
    <w:rsid w:val="005D7B18"/>
    <w:pPr>
      <w:numPr>
        <w:ilvl w:val="2"/>
        <w:numId w:val="12"/>
      </w:numPr>
      <w:spacing w:before="120" w:after="120"/>
    </w:pPr>
    <w:rPr>
      <w:rFonts w:ascii="Arial" w:hAnsi="Arial" w:cs="Arial"/>
      <w:i/>
      <w:color w:val="000000" w:themeColor="text1"/>
      <w:sz w:val="20"/>
    </w:rPr>
  </w:style>
  <w:style w:type="numbering" w:customStyle="1" w:styleId="MtgMinutes">
    <w:name w:val="MtgMinutes"/>
    <w:uiPriority w:val="99"/>
    <w:rsid w:val="00B25F36"/>
    <w:pPr>
      <w:numPr>
        <w:numId w:val="14"/>
      </w:numPr>
    </w:pPr>
  </w:style>
  <w:style w:type="paragraph" w:customStyle="1" w:styleId="Minutes-List4">
    <w:name w:val="Minutes-List4"/>
    <w:qFormat/>
    <w:rsid w:val="005D7B18"/>
    <w:pPr>
      <w:numPr>
        <w:ilvl w:val="3"/>
        <w:numId w:val="12"/>
      </w:numPr>
      <w:spacing w:before="120" w:after="120"/>
    </w:pPr>
    <w:rPr>
      <w:rFonts w:ascii="Arial" w:hAnsi="Arial" w:cs="Arial"/>
      <w:i/>
      <w:color w:val="000000" w:themeColor="text1"/>
      <w:sz w:val="20"/>
    </w:rPr>
  </w:style>
  <w:style w:type="numbering" w:customStyle="1" w:styleId="NTRC-Minutes">
    <w:name w:val="NTRC-Minutes"/>
    <w:uiPriority w:val="99"/>
    <w:rsid w:val="00B25F36"/>
    <w:pPr>
      <w:numPr>
        <w:numId w:val="1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D92A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2A6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2A6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A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A6A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F061F"/>
    <w:rPr>
      <w:rFonts w:ascii="Arial" w:hAnsi="Arial"/>
      <w:color w:val="034F61" w:themeColor="hyperlink"/>
      <w:sz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68C8"/>
    <w:rPr>
      <w:color w:val="034F61" w:themeColor="followedHyperlink"/>
      <w:u w:val="single"/>
    </w:rPr>
  </w:style>
  <w:style w:type="paragraph" w:styleId="Revision">
    <w:name w:val="Revision"/>
    <w:hidden/>
    <w:uiPriority w:val="99"/>
    <w:semiHidden/>
    <w:rsid w:val="00076C64"/>
    <w:rPr>
      <w:rFonts w:ascii="Arial" w:hAnsi="Arial"/>
      <w:sz w:val="20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B43A6"/>
    <w:rPr>
      <w:color w:val="605E5C"/>
      <w:shd w:val="clear" w:color="auto" w:fill="E1DFDD"/>
    </w:rPr>
  </w:style>
  <w:style w:type="paragraph" w:customStyle="1" w:styleId="Listnumber5">
    <w:name w:val="Listnumber5"/>
    <w:basedOn w:val="Normal"/>
    <w:qFormat/>
    <w:rsid w:val="00BF061F"/>
    <w:pPr>
      <w:ind w:left="5040" w:hanging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s06web.zoom.us/j/83531147798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EAC@Link21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us06web.zoom.us/j/83531147798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art.legistar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zoom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AC@Link21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7" Type="http://schemas.openxmlformats.org/officeDocument/2006/relationships/image" Target="media/image8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ijacki\Documents\Custom%20Office%20Templates\Link21-PRGM-F-09-Meeting_Agenda_Light_Templat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on Boardroom">
  <a:themeElements>
    <a:clrScheme name="Link21">
      <a:dk1>
        <a:sysClr val="windowText" lastClr="000000"/>
      </a:dk1>
      <a:lt1>
        <a:sysClr val="window" lastClr="FFFFFF"/>
      </a:lt1>
      <a:dk2>
        <a:srgbClr val="034F61"/>
      </a:dk2>
      <a:lt2>
        <a:srgbClr val="00A98A"/>
      </a:lt2>
      <a:accent1>
        <a:srgbClr val="E24426"/>
      </a:accent1>
      <a:accent2>
        <a:srgbClr val="4678BC"/>
      </a:accent2>
      <a:accent3>
        <a:srgbClr val="ECEA5E"/>
      </a:accent3>
      <a:accent4>
        <a:srgbClr val="DD3292"/>
      </a:accent4>
      <a:accent5>
        <a:srgbClr val="F8971D"/>
      </a:accent5>
      <a:accent6>
        <a:srgbClr val="4AA4E7"/>
      </a:accent6>
      <a:hlink>
        <a:srgbClr val="034F61"/>
      </a:hlink>
      <a:folHlink>
        <a:srgbClr val="034F61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C2E8F3C72BA4418E65954065329BA4" ma:contentTypeVersion="18" ma:contentTypeDescription="Create a new document." ma:contentTypeScope="" ma:versionID="d4c7e9ecfefd18bcb506df420868853d">
  <xsd:schema xmlns:xsd="http://www.w3.org/2001/XMLSchema" xmlns:xs="http://www.w3.org/2001/XMLSchema" xmlns:p="http://schemas.microsoft.com/office/2006/metadata/properties" xmlns:ns2="bec4c207-cd38-41bb-ada6-e0a6ebdc31df" xmlns:ns3="6918bfee-4bd2-4d77-9d28-148df0db2235" targetNamespace="http://schemas.microsoft.com/office/2006/metadata/properties" ma:root="true" ma:fieldsID="9c916653abdd60b1e24de582ce011280" ns2:_="" ns3:_="">
    <xsd:import namespace="bec4c207-cd38-41bb-ada6-e0a6ebdc31df"/>
    <xsd:import namespace="6918bfee-4bd2-4d77-9d28-148df0db22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Image_x0020_Siz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4c207-cd38-41bb-ada6-e0a6ebdc31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Image_x0020_Size" ma:index="21" nillable="true" ma:displayName="Image Size" ma:internalName="Image_x0020_Siz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8099e0b-e00c-469a-8e3e-581119cc8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8bfee-4bd2-4d77-9d28-148df0db223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9198407-af8c-44b2-a155-78d5d372b7f6}" ma:internalName="TaxCatchAll" ma:showField="CatchAllData" ma:web="6918bfee-4bd2-4d77-9d28-148df0db22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18bfee-4bd2-4d77-9d28-148df0db2235" xsi:nil="true"/>
    <lcf76f155ced4ddcb4097134ff3c332f xmlns="bec4c207-cd38-41bb-ada6-e0a6ebdc31df">
      <Terms xmlns="http://schemas.microsoft.com/office/infopath/2007/PartnerControls"/>
    </lcf76f155ced4ddcb4097134ff3c332f>
    <Image_x0020_Size xmlns="bec4c207-cd38-41bb-ada6-e0a6ebdc31d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55B0D1-E340-4EDB-9240-842C38A1D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4c207-cd38-41bb-ada6-e0a6ebdc31df"/>
    <ds:schemaRef ds:uri="6918bfee-4bd2-4d77-9d28-148df0db22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035197-A43B-45E8-8201-2760B7314C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D15FF1-58FA-4763-8554-B39050B3E62F}">
  <ds:schemaRefs>
    <ds:schemaRef ds:uri="http://schemas.microsoft.com/office/2006/metadata/properties"/>
    <ds:schemaRef ds:uri="http://schemas.microsoft.com/office/infopath/2007/PartnerControls"/>
    <ds:schemaRef ds:uri="6918bfee-4bd2-4d77-9d28-148df0db2235"/>
    <ds:schemaRef ds:uri="bec4c207-cd38-41bb-ada6-e0a6ebdc31df"/>
  </ds:schemaRefs>
</ds:datastoreItem>
</file>

<file path=customXml/itemProps4.xml><?xml version="1.0" encoding="utf-8"?>
<ds:datastoreItem xmlns:ds="http://schemas.openxmlformats.org/officeDocument/2006/customXml" ds:itemID="{ACAFEAD4-55BE-44B8-821E-CF8224992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Link21-PRGM-F-09-Meeting_Agenda_Light_Template.dotx</Template>
  <TotalTime>57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EAC Meeting #2 Agenda</vt:lpstr>
    </vt:vector>
  </TitlesOfParts>
  <Company>HNTB Corporation</Company>
  <LinksUpToDate>false</LinksUpToDate>
  <CharactersWithSpaces>4083</CharactersWithSpaces>
  <SharedDoc>false</SharedDoc>
  <HLinks>
    <vt:vector size="48" baseType="variant">
      <vt:variant>
        <vt:i4>5636205</vt:i4>
      </vt:variant>
      <vt:variant>
        <vt:i4>21</vt:i4>
      </vt:variant>
      <vt:variant>
        <vt:i4>0</vt:i4>
      </vt:variant>
      <vt:variant>
        <vt:i4>5</vt:i4>
      </vt:variant>
      <vt:variant>
        <vt:lpwstr>https://hntb-public.s3.amazonaws.com/Link21/ECO-Report/01A_2-ENVI-PH1-ECO_Report_Update_09.19.22_REVISED.pdf</vt:lpwstr>
      </vt:variant>
      <vt:variant>
        <vt:lpwstr/>
      </vt:variant>
      <vt:variant>
        <vt:i4>6946924</vt:i4>
      </vt:variant>
      <vt:variant>
        <vt:i4>18</vt:i4>
      </vt:variant>
      <vt:variant>
        <vt:i4>0</vt:i4>
      </vt:variant>
      <vt:variant>
        <vt:i4>5</vt:i4>
      </vt:variant>
      <vt:variant>
        <vt:lpwstr>https://nam12.safelinks.protection.outlook.com/?url=https%3A%2F%2Fus06web.zoom.us%2Fj%2F86700677356&amp;data=05%7C01%7CLisaMarie.Alley%40hdrinc.com%7Ceb8e337a1ab5440cc94808db104c7f05%7C3667e201cbdc48b39b425d2d3f16e2a9%7C0%7C0%7C638121692958105594%7CUnknown%7CTWFpbGZsb3d8eyJWIjoiMC4wLjAwMDAiLCJQIjoiV2luMzIiLCJBTiI6Ik1haWwiLCJXVCI6Mn0%3D%7C3000%7C%7C%7C&amp;sdata=fP3W5KgSdgK6vdEWuJZRHZgpFX8fn%2FNO09OYJj0%2Fz8o%3D&amp;reserved=0</vt:lpwstr>
      </vt:variant>
      <vt:variant>
        <vt:lpwstr/>
      </vt:variant>
      <vt:variant>
        <vt:i4>5242885</vt:i4>
      </vt:variant>
      <vt:variant>
        <vt:i4>15</vt:i4>
      </vt:variant>
      <vt:variant>
        <vt:i4>0</vt:i4>
      </vt:variant>
      <vt:variant>
        <vt:i4>5</vt:i4>
      </vt:variant>
      <vt:variant>
        <vt:lpwstr>http://zoom.com/</vt:lpwstr>
      </vt:variant>
      <vt:variant>
        <vt:lpwstr/>
      </vt:variant>
      <vt:variant>
        <vt:i4>1376315</vt:i4>
      </vt:variant>
      <vt:variant>
        <vt:i4>12</vt:i4>
      </vt:variant>
      <vt:variant>
        <vt:i4>0</vt:i4>
      </vt:variant>
      <vt:variant>
        <vt:i4>5</vt:i4>
      </vt:variant>
      <vt:variant>
        <vt:lpwstr>mailto:EAC@Link21.com</vt:lpwstr>
      </vt:variant>
      <vt:variant>
        <vt:lpwstr/>
      </vt:variant>
      <vt:variant>
        <vt:i4>6946924</vt:i4>
      </vt:variant>
      <vt:variant>
        <vt:i4>9</vt:i4>
      </vt:variant>
      <vt:variant>
        <vt:i4>0</vt:i4>
      </vt:variant>
      <vt:variant>
        <vt:i4>5</vt:i4>
      </vt:variant>
      <vt:variant>
        <vt:lpwstr>https://nam12.safelinks.protection.outlook.com/?url=https%3A%2F%2Fus06web.zoom.us%2Fj%2F86700677356&amp;data=05%7C01%7CLisaMarie.Alley%40hdrinc.com%7Ceb8e337a1ab5440cc94808db104c7f05%7C3667e201cbdc48b39b425d2d3f16e2a9%7C0%7C0%7C638121692958105594%7CUnknown%7CTWFpbGZsb3d8eyJWIjoiMC4wLjAwMDAiLCJQIjoiV2luMzIiLCJBTiI6Ik1haWwiLCJXVCI6Mn0%3D%7C3000%7C%7C%7C&amp;sdata=fP3W5KgSdgK6vdEWuJZRHZgpFX8fn%2FNO09OYJj0%2Fz8o%3D&amp;reserved=0</vt:lpwstr>
      </vt:variant>
      <vt:variant>
        <vt:lpwstr/>
      </vt:variant>
      <vt:variant>
        <vt:i4>5242885</vt:i4>
      </vt:variant>
      <vt:variant>
        <vt:i4>6</vt:i4>
      </vt:variant>
      <vt:variant>
        <vt:i4>0</vt:i4>
      </vt:variant>
      <vt:variant>
        <vt:i4>5</vt:i4>
      </vt:variant>
      <vt:variant>
        <vt:lpwstr>http://zoom.com/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>mailto:EAC@Link21.com</vt:lpwstr>
      </vt:variant>
      <vt:variant>
        <vt:lpwstr/>
      </vt:variant>
      <vt:variant>
        <vt:i4>7536762</vt:i4>
      </vt:variant>
      <vt:variant>
        <vt:i4>0</vt:i4>
      </vt:variant>
      <vt:variant>
        <vt:i4>0</vt:i4>
      </vt:variant>
      <vt:variant>
        <vt:i4>5</vt:i4>
      </vt:variant>
      <vt:variant>
        <vt:lpwstr>https://bart.legistar.com/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EAC Meeting #3 Agenda</dc:title>
  <dc:subject/>
  <dc:creator>Christa Pijacki</dc:creator>
  <cp:keywords/>
  <cp:lastModifiedBy>Stoflet, Sarah</cp:lastModifiedBy>
  <cp:revision>10</cp:revision>
  <cp:lastPrinted>2023-02-24T23:57:00Z</cp:lastPrinted>
  <dcterms:created xsi:type="dcterms:W3CDTF">2023-02-24T20:04:00Z</dcterms:created>
  <dcterms:modified xsi:type="dcterms:W3CDTF">2023-05-01T22:50:00Z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TC034630749991</vt:lpwstr>
  </property>
  <property fmtid="{D5CDD505-2E9C-101B-9397-08002B2CF9AE}" pid="3" name="ContentTypeId">
    <vt:lpwstr>0x01010083C2E8F3C72BA4418E65954065329BA4</vt:lpwstr>
  </property>
  <property fmtid="{D5CDD505-2E9C-101B-9397-08002B2CF9AE}" pid="4" name="_dlc_DocIdItemGuid">
    <vt:lpwstr>cef33ba1-7839-4ca2-b01a-491eedcf1122</vt:lpwstr>
  </property>
  <property fmtid="{D5CDD505-2E9C-101B-9397-08002B2CF9AE}" pid="5" name="_docset_NoMedatataSyncRequired">
    <vt:lpwstr>False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GrammarlyDocumentId">
    <vt:lpwstr>839b2111078ecafe61d18f7b96a9e5f7d7413d292f858763d2189e555a449ea4</vt:lpwstr>
  </property>
</Properties>
</file>